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8D7" w:rsidRDefault="00FD4A21">
      <w:r>
        <w:t>PU-møte 25.4.18</w:t>
      </w:r>
    </w:p>
    <w:p w:rsidR="00FD4A21" w:rsidRDefault="00FD4A21">
      <w:r>
        <w:t>Tilstede: Lars Erik, Pernille, Eline, Siri Nicoline, Mounir, Siv, Marthea, Runar (referent)</w:t>
      </w:r>
    </w:p>
    <w:p w:rsidR="00FD4A21" w:rsidRDefault="00FD4A21" w:rsidP="00FD4A21">
      <w:pPr>
        <w:pStyle w:val="PlainText"/>
        <w:numPr>
          <w:ilvl w:val="0"/>
          <w:numId w:val="1"/>
        </w:numPr>
      </w:pPr>
      <w:r>
        <w:t>Referat fra programrådsmøte 6.4</w:t>
      </w:r>
    </w:p>
    <w:p w:rsidR="00FD4A21" w:rsidRDefault="00FD4A21" w:rsidP="00FD4A21">
      <w:pPr>
        <w:pStyle w:val="PlainText"/>
        <w:numPr>
          <w:ilvl w:val="0"/>
          <w:numId w:val="1"/>
        </w:numPr>
      </w:pPr>
      <w:r>
        <w:t xml:space="preserve">Dimensjoneringsarbeidet og forslag til kutt </w:t>
      </w:r>
    </w:p>
    <w:p w:rsidR="00FD4A21" w:rsidRDefault="00FD4A21" w:rsidP="00FD4A21">
      <w:pPr>
        <w:pStyle w:val="PlainText"/>
        <w:numPr>
          <w:ilvl w:val="0"/>
          <w:numId w:val="1"/>
        </w:numPr>
      </w:pPr>
      <w:r>
        <w:t xml:space="preserve">Tiden etter endt master – alumni </w:t>
      </w:r>
    </w:p>
    <w:p w:rsidR="00FD4A21" w:rsidRDefault="00FD4A21" w:rsidP="00FD4A21">
      <w:pPr>
        <w:pStyle w:val="PlainText"/>
        <w:numPr>
          <w:ilvl w:val="0"/>
          <w:numId w:val="1"/>
        </w:numPr>
      </w:pPr>
      <w:r>
        <w:t xml:space="preserve">Avslutningsseremoni med utdeling av OLA-kopp </w:t>
      </w:r>
    </w:p>
    <w:p w:rsidR="00FD4A21" w:rsidRDefault="00FD4A21" w:rsidP="00FD4A21">
      <w:pPr>
        <w:pStyle w:val="PlainText"/>
        <w:numPr>
          <w:ilvl w:val="0"/>
          <w:numId w:val="1"/>
        </w:numPr>
      </w:pPr>
      <w:r>
        <w:t xml:space="preserve">Programundersøkelsen på nett </w:t>
      </w:r>
    </w:p>
    <w:p w:rsidR="00FD4A21" w:rsidRDefault="00FD4A21" w:rsidP="00FD4A21">
      <w:pPr>
        <w:pStyle w:val="PlainText"/>
        <w:numPr>
          <w:ilvl w:val="0"/>
          <w:numId w:val="1"/>
        </w:numPr>
      </w:pPr>
      <w:r>
        <w:t xml:space="preserve">Si Fra-klagen og eventuell oppfølging </w:t>
      </w:r>
    </w:p>
    <w:p w:rsidR="00FD4A21" w:rsidRDefault="00FD4A21" w:rsidP="00FD4A21">
      <w:pPr>
        <w:pStyle w:val="PlainText"/>
        <w:numPr>
          <w:ilvl w:val="0"/>
          <w:numId w:val="1"/>
        </w:numPr>
      </w:pPr>
      <w:r>
        <w:t xml:space="preserve">Tilbakemelding på følgende fag: </w:t>
      </w:r>
      <w:r w:rsidR="009445B1">
        <w:t>IT &amp; ledelse, OLA4090 (seminar)</w:t>
      </w:r>
    </w:p>
    <w:p w:rsidR="00FD4A21" w:rsidRDefault="00FD4A21" w:rsidP="00FD4A21">
      <w:pPr>
        <w:pStyle w:val="PlainText"/>
        <w:numPr>
          <w:ilvl w:val="0"/>
          <w:numId w:val="1"/>
        </w:numPr>
      </w:pPr>
      <w:r>
        <w:t>Studiestart høsten 2018</w:t>
      </w:r>
    </w:p>
    <w:p w:rsidR="00A22C38" w:rsidRDefault="00A22C38" w:rsidP="00FD4A21">
      <w:pPr>
        <w:pStyle w:val="PlainText"/>
        <w:numPr>
          <w:ilvl w:val="0"/>
          <w:numId w:val="1"/>
        </w:numPr>
      </w:pPr>
      <w:r>
        <w:t>Eventuelt</w:t>
      </w:r>
    </w:p>
    <w:p w:rsidR="00FD4A21" w:rsidRDefault="00FD4A21" w:rsidP="00FD4A21">
      <w:pPr>
        <w:pStyle w:val="PlainText"/>
      </w:pPr>
    </w:p>
    <w:p w:rsidR="00FD4A21" w:rsidRDefault="00FD4A21">
      <w:r>
        <w:t>Sak 1 ble gjort før referent var tilstede.</w:t>
      </w:r>
    </w:p>
    <w:p w:rsidR="00AF1650" w:rsidRDefault="00FD4A21">
      <w:r>
        <w:t>Sak 2</w:t>
      </w:r>
      <w:r w:rsidR="00AF1650">
        <w:t xml:space="preserve"> Dimmensjoneringsarbeid</w:t>
      </w:r>
    </w:p>
    <w:p w:rsidR="00FD4A21" w:rsidRDefault="00FD4A21">
      <w:r>
        <w:t xml:space="preserve"> Lars Erik redegjorde for at instituttet har pålagt alle programmer å gjøre kutt i undervisningen, for å møte et overforbruk av ansattes tilgjengelige arbeidstimer. Programmet vil ha forhandlinger med instituttleder om kutt.</w:t>
      </w:r>
    </w:p>
    <w:p w:rsidR="00FD4A21" w:rsidRDefault="00FD4A21">
      <w:r>
        <w:t>Lars Erik foreslo å kutte i seminarundervisningen i OLA4090. Dette møtte en del reservasjoner, da seminarene oppleves som nyttige og det er dumt å kutte i tilbudet rundt det største arbeidet man gjør i løpet av graden. Rom for justeringer, og opplegger vil revideres og strammes inn til neste gang det går, vår 2019.</w:t>
      </w:r>
    </w:p>
    <w:p w:rsidR="00FD4A21" w:rsidRDefault="00FD4A21">
      <w:r>
        <w:t>Alternativt sted å kutte: seminarene på prosjektforum. Istemt av flere. Undervisningen kan strammes inn, og mindre tid brukes på å høre på andre gruppers status. Dette vil bli nøye evaluert på slutten av årets opplegg for å se hvilke kutt som er mest hensiktsmessige.</w:t>
      </w:r>
    </w:p>
    <w:p w:rsidR="00AF1650" w:rsidRDefault="00AF1650">
      <w:r>
        <w:t xml:space="preserve">Det ble kort redegjort for at </w:t>
      </w:r>
      <w:r w:rsidR="00B0473E">
        <w:t>instituttet</w:t>
      </w:r>
      <w:r>
        <w:t xml:space="preserve"> også går fra 2 til 1,2 sensorer på eksamensoppgaver.</w:t>
      </w:r>
    </w:p>
    <w:p w:rsidR="00FD4A21" w:rsidRDefault="00AF1650">
      <w:r>
        <w:t>Sak 3 Tiden etter endt master og Alumni</w:t>
      </w:r>
    </w:p>
    <w:p w:rsidR="00AF1650" w:rsidRDefault="00AF1650">
      <w:r>
        <w:t xml:space="preserve">Kort orientering om at alumnigruppa og at vi oppfordrer kullene til å opprettholde kullfølelse og kontakt etter endt studietid. </w:t>
      </w:r>
    </w:p>
    <w:p w:rsidR="00AF1650" w:rsidRDefault="00AF1650">
      <w:r>
        <w:t>Sak 4 Avslutningsseremoni</w:t>
      </w:r>
    </w:p>
    <w:p w:rsidR="00AF1650" w:rsidRDefault="00AF1650">
      <w:r>
        <w:t>Instituttet har avgjort at masterprogrammene skal ha felles masteravslutning. Dette kommer dessverre på tross av at OLA PU i 2017 stemte for at programmet ønsket egen seremoni.</w:t>
      </w:r>
    </w:p>
    <w:p w:rsidR="00AF1650" w:rsidRDefault="00AF1650" w:rsidP="00AF1650">
      <w:r>
        <w:t xml:space="preserve">Sak 5 </w:t>
      </w:r>
      <w:r w:rsidRPr="00AF1650">
        <w:t>Programundersøkelsen på nett</w:t>
      </w:r>
    </w:p>
    <w:p w:rsidR="00ED6640" w:rsidRDefault="00ED6640" w:rsidP="00AF1650">
      <w:r>
        <w:t xml:space="preserve">Resultatene fra programundersøkelsene for 1. og 2. året legges ved. </w:t>
      </w:r>
    </w:p>
    <w:p w:rsidR="00ED6640" w:rsidRDefault="00ED6640" w:rsidP="00AF1650">
      <w:r>
        <w:t xml:space="preserve">Runar forklarte at </w:t>
      </w:r>
      <w:r w:rsidR="00B0473E">
        <w:t>programmet</w:t>
      </w:r>
      <w:r>
        <w:t xml:space="preserve"> ønsker å kutte ut disse evalueringene, da nettbaserte </w:t>
      </w:r>
      <w:r w:rsidR="00B0473E">
        <w:t>evalueringer</w:t>
      </w:r>
      <w:r>
        <w:t xml:space="preserve"> ofte får dårlig svarprosent, og det er mange som sender de ut (studiebarometeret, SHOT-undersøkelsen). Det kom spørsmål om det kommer inn nyttig data i </w:t>
      </w:r>
      <w:r w:rsidR="00B0473E">
        <w:t>evalueringene</w:t>
      </w:r>
      <w:r>
        <w:t xml:space="preserve">, og det gjør for så vidt det, men </w:t>
      </w:r>
      <w:r w:rsidR="00B0473E">
        <w:t>på grunn</w:t>
      </w:r>
      <w:r>
        <w:t xml:space="preserve"> av svarprosent er det ofte noe anekdotisk og vanskelig å vite relevansen for et helt kull eller programmet. </w:t>
      </w:r>
    </w:p>
    <w:p w:rsidR="00ED6640" w:rsidRDefault="00ED6640" w:rsidP="00AF1650">
      <w:r>
        <w:t xml:space="preserve">Etter litt </w:t>
      </w:r>
      <w:r w:rsidR="00B0473E">
        <w:t>diskusjon</w:t>
      </w:r>
      <w:r>
        <w:t>, ble d</w:t>
      </w:r>
    </w:p>
    <w:p w:rsidR="00ED6640" w:rsidRDefault="00ED6640" w:rsidP="00ED6640">
      <w:pPr>
        <w:pStyle w:val="ListParagraph"/>
        <w:numPr>
          <w:ilvl w:val="0"/>
          <w:numId w:val="2"/>
        </w:numPr>
      </w:pPr>
      <w:r>
        <w:t>Slutte med de kullvise programundersøkelsene på nett</w:t>
      </w:r>
    </w:p>
    <w:p w:rsidR="00ED6640" w:rsidRDefault="00A522CC" w:rsidP="00ED6640">
      <w:pPr>
        <w:pStyle w:val="ListParagraph"/>
        <w:numPr>
          <w:ilvl w:val="0"/>
          <w:numId w:val="2"/>
        </w:numPr>
      </w:pPr>
      <w:r>
        <w:lastRenderedPageBreak/>
        <w:t>Fortsette midtveisevaluering hvert semester.</w:t>
      </w:r>
    </w:p>
    <w:p w:rsidR="00A522CC" w:rsidRDefault="00A522CC" w:rsidP="00A522CC">
      <w:pPr>
        <w:pStyle w:val="ListParagraph"/>
        <w:numPr>
          <w:ilvl w:val="1"/>
          <w:numId w:val="2"/>
        </w:numPr>
      </w:pPr>
      <w:r>
        <w:t>Bruke en pause eller tilsvarende tid i undervisningen til en evaluering for studenter og PU</w:t>
      </w:r>
    </w:p>
    <w:p w:rsidR="00A522CC" w:rsidRDefault="00A522CC" w:rsidP="00A522CC">
      <w:pPr>
        <w:pStyle w:val="ListParagraph"/>
        <w:numPr>
          <w:ilvl w:val="1"/>
          <w:numId w:val="2"/>
        </w:numPr>
      </w:pPr>
      <w:r>
        <w:t>PU tar resultatene med til et møte med programmet.</w:t>
      </w:r>
    </w:p>
    <w:p w:rsidR="00A522CC" w:rsidRDefault="00A522CC" w:rsidP="00A522CC">
      <w:pPr>
        <w:pStyle w:val="ListParagraph"/>
        <w:numPr>
          <w:ilvl w:val="0"/>
          <w:numId w:val="2"/>
        </w:numPr>
      </w:pPr>
      <w:r>
        <w:t>Programundersøkelse – fortsetter men i nytt format</w:t>
      </w:r>
    </w:p>
    <w:p w:rsidR="00A522CC" w:rsidRDefault="00A522CC" w:rsidP="00A522CC">
      <w:pPr>
        <w:pStyle w:val="ListParagraph"/>
        <w:numPr>
          <w:ilvl w:val="1"/>
          <w:numId w:val="2"/>
        </w:numPr>
      </w:pPr>
      <w:r>
        <w:t>I undervisning</w:t>
      </w:r>
    </w:p>
    <w:p w:rsidR="00A522CC" w:rsidRDefault="00A522CC" w:rsidP="00A522CC">
      <w:pPr>
        <w:pStyle w:val="ListParagraph"/>
        <w:numPr>
          <w:ilvl w:val="1"/>
          <w:numId w:val="2"/>
        </w:numPr>
      </w:pPr>
      <w:r>
        <w:t>Eksempel «Skriv ned 3 ting du er fornøyd med, og 3 ting som kan forbedres»</w:t>
      </w:r>
    </w:p>
    <w:p w:rsidR="00A522CC" w:rsidRDefault="00A522CC" w:rsidP="00A522CC">
      <w:pPr>
        <w:pStyle w:val="ListParagraph"/>
        <w:numPr>
          <w:ilvl w:val="1"/>
          <w:numId w:val="2"/>
        </w:numPr>
      </w:pPr>
      <w:r>
        <w:t>PU tar resultatene med til et møte med programmet.</w:t>
      </w:r>
    </w:p>
    <w:p w:rsidR="00A522CC" w:rsidRDefault="00A522CC" w:rsidP="00A522CC">
      <w:r>
        <w:t>Sak 6 Si fra-klagen og etterspill</w:t>
      </w:r>
    </w:p>
    <w:p w:rsidR="00A522CC" w:rsidRDefault="00A522CC" w:rsidP="00A522CC">
      <w:r>
        <w:t>Siri Nicoline Andersen har spredt svaret fra fakultetet til i</w:t>
      </w:r>
      <w:r w:rsidR="009445B1">
        <w:t>nteresserte som ønsket å lese. T</w:t>
      </w:r>
    </w:p>
    <w:p w:rsidR="009445B1" w:rsidRDefault="009445B1" w:rsidP="00A522CC">
      <w:r>
        <w:t>Tilbakemeldinger</w:t>
      </w:r>
    </w:p>
    <w:p w:rsidR="009445B1" w:rsidRDefault="009445B1" w:rsidP="009445B1">
      <w:pPr>
        <w:pStyle w:val="ListParagraph"/>
        <w:numPr>
          <w:ilvl w:val="0"/>
          <w:numId w:val="3"/>
        </w:numPr>
      </w:pPr>
      <w:r>
        <w:t>Oppgaven på OLA4000 om tillitskrise burde hatt en tilleggstekst som kontekstualiserte spørsmålet</w:t>
      </w:r>
    </w:p>
    <w:p w:rsidR="009445B1" w:rsidRDefault="009445B1" w:rsidP="009445B1">
      <w:pPr>
        <w:pStyle w:val="ListParagraph"/>
        <w:numPr>
          <w:ilvl w:val="0"/>
          <w:numId w:val="3"/>
        </w:numPr>
      </w:pPr>
      <w:r>
        <w:t>Blind klagesensur – hva ligger i det. Runar forklarte</w:t>
      </w:r>
    </w:p>
    <w:p w:rsidR="009445B1" w:rsidRDefault="009445B1" w:rsidP="009445B1">
      <w:pPr>
        <w:pStyle w:val="ListParagraph"/>
        <w:numPr>
          <w:ilvl w:val="0"/>
          <w:numId w:val="3"/>
        </w:numPr>
      </w:pPr>
      <w:r>
        <w:t xml:space="preserve">Kompetent veileder: denne veilederen savnet OLA-vinkling, men var </w:t>
      </w:r>
      <w:r w:rsidR="00B0473E">
        <w:t>tilstrekkelig</w:t>
      </w:r>
      <w:r>
        <w:t xml:space="preserve"> akademisk kompetent</w:t>
      </w:r>
    </w:p>
    <w:p w:rsidR="009445B1" w:rsidRDefault="009445B1" w:rsidP="009445B1">
      <w:pPr>
        <w:pStyle w:val="ListParagraph"/>
        <w:numPr>
          <w:ilvl w:val="0"/>
          <w:numId w:val="3"/>
        </w:numPr>
      </w:pPr>
      <w:r>
        <w:t xml:space="preserve">Tydeligere forventningsavklaring til nye studenter om kommunikasjon og kanaler </w:t>
      </w:r>
    </w:p>
    <w:p w:rsidR="009445B1" w:rsidRDefault="009445B1" w:rsidP="009445B1">
      <w:pPr>
        <w:pStyle w:val="ListParagraph"/>
        <w:numPr>
          <w:ilvl w:val="1"/>
          <w:numId w:val="3"/>
        </w:numPr>
      </w:pPr>
      <w:r>
        <w:t>Tilbakemeldinger til programmet – når og hvordan ønskes tilbakemeldinger?</w:t>
      </w:r>
    </w:p>
    <w:p w:rsidR="009445B1" w:rsidRDefault="009445B1" w:rsidP="009445B1">
      <w:pPr>
        <w:pStyle w:val="PlainText"/>
        <w:spacing w:after="240"/>
      </w:pPr>
      <w:r>
        <w:t>Sak 7 Tilbakemelding på følgende fag: IT &amp; ledelse, OLA4090 (seminar) (For 4090 se sak 2)</w:t>
      </w:r>
    </w:p>
    <w:p w:rsidR="009C2222" w:rsidRDefault="009445B1" w:rsidP="009445B1">
      <w:pPr>
        <w:pStyle w:val="PlainText"/>
        <w:spacing w:after="240"/>
      </w:pPr>
      <w:r>
        <w:t xml:space="preserve">It og ledelse er et spennende </w:t>
      </w:r>
      <w:r w:rsidR="009C2222">
        <w:t xml:space="preserve">og veldig relevant </w:t>
      </w:r>
      <w:r>
        <w:t>fag, men har mye rot administrativt. Runar vil forsøke å ta det opp gjennom administrative kanaler.</w:t>
      </w:r>
      <w:r w:rsidR="009C2222">
        <w:t xml:space="preserve"> Introforlesning i emnet fungerte godt, og Michael var dyktig. Kunne gjerne vært noe om studieteknikk.</w:t>
      </w:r>
    </w:p>
    <w:p w:rsidR="009C2222" w:rsidRDefault="009C2222" w:rsidP="009445B1">
      <w:pPr>
        <w:pStyle w:val="PlainText"/>
        <w:spacing w:after="240"/>
      </w:pPr>
      <w:r>
        <w:t>Sak 8 Semesterstart</w:t>
      </w:r>
    </w:p>
    <w:p w:rsidR="009C2222" w:rsidRDefault="009C2222" w:rsidP="009445B1">
      <w:pPr>
        <w:pStyle w:val="PlainText"/>
        <w:spacing w:after="240"/>
      </w:pPr>
      <w:r>
        <w:t>Hyttetur ønskes. Forslag er 7.-8. september. Runar sjekker tilgjengelighet og finner hytte. Det ble besluttet at 2.klasse kan være med gitt plass.</w:t>
      </w:r>
    </w:p>
    <w:p w:rsidR="009C2222" w:rsidRDefault="009C2222" w:rsidP="009445B1">
      <w:pPr>
        <w:pStyle w:val="PlainText"/>
        <w:spacing w:after="240"/>
      </w:pPr>
      <w:r>
        <w:t xml:space="preserve">PU skriver en oversikt over </w:t>
      </w:r>
      <w:r w:rsidR="00B0473E">
        <w:t>programmet</w:t>
      </w:r>
      <w:r>
        <w:t xml:space="preserve"> for semesterstarten som legges ved velkomstmailen. </w:t>
      </w:r>
    </w:p>
    <w:p w:rsidR="00A22C38" w:rsidRDefault="00A22C38" w:rsidP="009445B1">
      <w:pPr>
        <w:pStyle w:val="PlainText"/>
        <w:spacing w:after="240"/>
      </w:pPr>
      <w:r>
        <w:t>Sak 9 Eventuelt</w:t>
      </w:r>
    </w:p>
    <w:p w:rsidR="00A22C38" w:rsidRDefault="00A22C38" w:rsidP="009445B1">
      <w:pPr>
        <w:pStyle w:val="PlainText"/>
        <w:spacing w:after="240"/>
      </w:pPr>
      <w:r>
        <w:t>Arbeidslivsseminar. Programmet ønsker seminar (hel/halvdags – detaljer til diskusjon) for oppdragsgivere og som en arena for å vise fram prosjektforum for potensielle nye organisasjoner. Akkurat hvordan et slikt seminar skal arrangeres og fylles med innhold er uavklart.</w:t>
      </w:r>
    </w:p>
    <w:p w:rsidR="00A22C38" w:rsidRDefault="00A22C38" w:rsidP="009445B1">
      <w:pPr>
        <w:pStyle w:val="PlainText"/>
        <w:spacing w:after="240"/>
      </w:pPr>
      <w:r>
        <w:t xml:space="preserve">Periodisk programevaluering tok dette opp som et utviklingspunkt. Bred støtte om dette fra PU i møtet. </w:t>
      </w:r>
      <w:r>
        <w:br/>
        <w:t xml:space="preserve">Det ble også diskutert å flytte OLA-dagen til høstsemesteret, og legge den i tilknytning til en slik dag. Det synes å være et klokt grep. </w:t>
      </w:r>
    </w:p>
    <w:p w:rsidR="00A22C38" w:rsidRDefault="00A22C38" w:rsidP="009445B1">
      <w:pPr>
        <w:pStyle w:val="PlainText"/>
        <w:spacing w:after="240"/>
      </w:pPr>
      <w:r>
        <w:t>Budsjett for en slik dag må diskuteres med instituttledelse.</w:t>
      </w:r>
      <w:bookmarkStart w:id="0" w:name="_GoBack"/>
      <w:bookmarkEnd w:id="0"/>
    </w:p>
    <w:p w:rsidR="009C2222" w:rsidRDefault="009C2222" w:rsidP="009445B1">
      <w:pPr>
        <w:pStyle w:val="PlainText"/>
        <w:spacing w:after="240"/>
      </w:pPr>
    </w:p>
    <w:p w:rsidR="009C2222" w:rsidRDefault="009C2222" w:rsidP="009445B1">
      <w:pPr>
        <w:pStyle w:val="PlainText"/>
        <w:spacing w:after="240"/>
      </w:pPr>
    </w:p>
    <w:p w:rsidR="009445B1" w:rsidRDefault="009445B1" w:rsidP="009445B1"/>
    <w:p w:rsidR="00A522CC" w:rsidRPr="00AF1650" w:rsidRDefault="00A522CC" w:rsidP="00A522CC">
      <w:pPr>
        <w:pStyle w:val="ListParagraph"/>
        <w:ind w:left="1440"/>
      </w:pPr>
    </w:p>
    <w:p w:rsidR="00AF1650" w:rsidRDefault="00AF1650"/>
    <w:sectPr w:rsidR="00AF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64E2D"/>
    <w:multiLevelType w:val="hybridMultilevel"/>
    <w:tmpl w:val="D9FC410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372EF7"/>
    <w:multiLevelType w:val="hybridMultilevel"/>
    <w:tmpl w:val="D0166D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692FDC"/>
    <w:multiLevelType w:val="hybridMultilevel"/>
    <w:tmpl w:val="6C92B1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A21"/>
    <w:rsid w:val="002878D7"/>
    <w:rsid w:val="009445B1"/>
    <w:rsid w:val="009C2222"/>
    <w:rsid w:val="00A22C38"/>
    <w:rsid w:val="00A522CC"/>
    <w:rsid w:val="00AF1650"/>
    <w:rsid w:val="00B0473E"/>
    <w:rsid w:val="00ED6640"/>
    <w:rsid w:val="00FD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8A62B"/>
  <w15:chartTrackingRefBased/>
  <w15:docId w15:val="{AF18B5DC-6115-43AF-AC26-FA58C1F60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FD4A21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D4A21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ED66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2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62B9D329.dotm</Template>
  <TotalTime>69</TotalTime>
  <Pages>3</Pages>
  <Words>715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Runar Forsetløkken</dc:creator>
  <cp:keywords/>
  <dc:description/>
  <cp:lastModifiedBy>Runar Forsetløkken</cp:lastModifiedBy>
  <cp:revision>3</cp:revision>
  <dcterms:created xsi:type="dcterms:W3CDTF">2018-04-30T07:03:00Z</dcterms:created>
  <dcterms:modified xsi:type="dcterms:W3CDTF">2018-04-30T13:15:00Z</dcterms:modified>
</cp:coreProperties>
</file>