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1028DC">
        <w:rPr>
          <w:b/>
          <w:sz w:val="24"/>
          <w:szCs w:val="24"/>
          <w:lang w:val="nn-NO"/>
        </w:rPr>
        <w:t>HØST</w:t>
      </w:r>
    </w:p>
    <w:p w:rsidR="006744F0" w:rsidRPr="00015CF5" w:rsidRDefault="00015CF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nn-NO"/>
        </w:rPr>
        <w:t>2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to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B66D6B" w:rsidRPr="00015CF5" w:rsidRDefault="00B66D6B" w:rsidP="00D40BCD">
      <w:pPr>
        <w:jc w:val="center"/>
        <w:rPr>
          <w:b/>
          <w:sz w:val="24"/>
          <w:szCs w:val="24"/>
        </w:rPr>
      </w:pPr>
      <w:r w:rsidRPr="00015CF5">
        <w:rPr>
          <w:b/>
          <w:sz w:val="24"/>
          <w:szCs w:val="24"/>
        </w:rPr>
        <w:t>Bokmål</w:t>
      </w:r>
    </w:p>
    <w:p w:rsidR="00A54E96" w:rsidRPr="00015CF5" w:rsidRDefault="00A54E96" w:rsidP="00C05AE2">
      <w:pPr>
        <w:rPr>
          <w:b/>
          <w:bCs/>
          <w:sz w:val="24"/>
          <w:szCs w:val="24"/>
        </w:rPr>
      </w:pPr>
    </w:p>
    <w:p w:rsidR="00015CF5" w:rsidRPr="00015CF5" w:rsidRDefault="00015CF5" w:rsidP="00015CF5">
      <w:pPr>
        <w:rPr>
          <w:b/>
          <w:sz w:val="24"/>
          <w:szCs w:val="24"/>
          <w:lang w:eastAsia="zh-CN"/>
        </w:rPr>
      </w:pPr>
      <w:r w:rsidRPr="00015CF5">
        <w:rPr>
          <w:b/>
          <w:bCs/>
          <w:sz w:val="24"/>
          <w:szCs w:val="24"/>
        </w:rPr>
        <w:t>IBER1501</w:t>
      </w:r>
      <w:r w:rsidR="00FA2DB5" w:rsidRPr="00015CF5">
        <w:rPr>
          <w:b/>
          <w:bCs/>
          <w:sz w:val="24"/>
          <w:szCs w:val="24"/>
        </w:rPr>
        <w:t xml:space="preserve"> </w:t>
      </w:r>
      <w:r w:rsidR="0037380E" w:rsidRPr="00015CF5">
        <w:rPr>
          <w:b/>
          <w:bCs/>
          <w:sz w:val="24"/>
          <w:szCs w:val="24"/>
        </w:rPr>
        <w:t xml:space="preserve">- </w:t>
      </w:r>
      <w:r w:rsidRPr="00015CF5">
        <w:rPr>
          <w:b/>
          <w:sz w:val="24"/>
          <w:szCs w:val="24"/>
          <w:lang w:eastAsia="zh-CN"/>
        </w:rPr>
        <w:t>Den iberiske verden - en historisk innføring</w:t>
      </w:r>
    </w:p>
    <w:p w:rsidR="000D7239" w:rsidRPr="00015CF5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</w:p>
    <w:p w:rsidR="00BF0093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015CF5">
        <w:rPr>
          <w:b/>
          <w:sz w:val="24"/>
          <w:szCs w:val="24"/>
        </w:rPr>
        <w:t>Varighet</w:t>
      </w:r>
      <w:r>
        <w:rPr>
          <w:b/>
          <w:sz w:val="24"/>
          <w:szCs w:val="24"/>
        </w:rPr>
        <w:t xml:space="preserve">: </w:t>
      </w:r>
      <w:r w:rsidR="00015CF5">
        <w:rPr>
          <w:b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B26DF9">
        <w:rPr>
          <w:b/>
          <w:sz w:val="24"/>
          <w:szCs w:val="24"/>
        </w:rPr>
        <w:tab/>
      </w:r>
      <w:r w:rsidR="006911A7">
        <w:rPr>
          <w:b/>
          <w:sz w:val="24"/>
          <w:szCs w:val="24"/>
        </w:rPr>
        <w:tab/>
      </w:r>
      <w:r w:rsidR="00015CF5">
        <w:rPr>
          <w:b/>
          <w:sz w:val="24"/>
          <w:szCs w:val="24"/>
        </w:rPr>
        <w:t>Torsdag 3</w:t>
      </w:r>
      <w:r w:rsidR="002457A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1028DC">
        <w:rPr>
          <w:b/>
          <w:sz w:val="24"/>
          <w:szCs w:val="24"/>
        </w:rPr>
        <w:t xml:space="preserve">desember </w:t>
      </w:r>
      <w:r w:rsidR="002457AB">
        <w:rPr>
          <w:b/>
          <w:sz w:val="24"/>
          <w:szCs w:val="24"/>
        </w:rPr>
        <w:t>201</w:t>
      </w:r>
      <w:r w:rsidR="004E1A6C">
        <w:rPr>
          <w:b/>
          <w:sz w:val="24"/>
          <w:szCs w:val="24"/>
        </w:rPr>
        <w:t>5</w:t>
      </w:r>
    </w:p>
    <w:p w:rsidR="00015CF5" w:rsidRDefault="00015CF5" w:rsidP="00015CF5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Ingen tillatte hjelpemidler</w:t>
      </w:r>
    </w:p>
    <w:p w:rsidR="00015CF5" w:rsidRDefault="00015CF5" w:rsidP="00015CF5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Alle svar skal skrives på gjennomslagsark</w:t>
      </w:r>
    </w:p>
    <w:p w:rsidR="00015CF5" w:rsidRPr="002B3ADD" w:rsidRDefault="00015CF5" w:rsidP="00015CF5">
      <w:pPr>
        <w:rPr>
          <w:b/>
          <w:sz w:val="24"/>
          <w:szCs w:val="24"/>
        </w:rPr>
      </w:pPr>
      <w:r w:rsidRPr="002B3ADD">
        <w:rPr>
          <w:b/>
          <w:sz w:val="24"/>
          <w:szCs w:val="24"/>
        </w:rPr>
        <w:t>Eksamen kan besvares på engelsk, norsk, spansk eller portugisisk</w:t>
      </w:r>
    </w:p>
    <w:p w:rsidR="00015CF5" w:rsidRPr="002B3ADD" w:rsidRDefault="00015CF5" w:rsidP="00015CF5">
      <w:pPr>
        <w:rPr>
          <w:b/>
          <w:sz w:val="24"/>
          <w:szCs w:val="24"/>
        </w:rPr>
      </w:pPr>
    </w:p>
    <w:p w:rsidR="00015CF5" w:rsidRPr="002B3ADD" w:rsidRDefault="00015CF5" w:rsidP="00015CF5">
      <w:pPr>
        <w:rPr>
          <w:b/>
          <w:sz w:val="24"/>
          <w:szCs w:val="24"/>
        </w:rPr>
      </w:pPr>
      <w:r>
        <w:rPr>
          <w:b/>
          <w:sz w:val="24"/>
          <w:szCs w:val="24"/>
        </w:rPr>
        <w:t>Eksamen har to dele</w:t>
      </w:r>
      <w:r w:rsidRPr="002B3ADD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:</w:t>
      </w:r>
    </w:p>
    <w:p w:rsidR="00015CF5" w:rsidRPr="00AE6185" w:rsidRDefault="00015CF5" w:rsidP="00015CF5">
      <w:pPr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 xml:space="preserve">I del 1 velger du tre av fem kortsvaroppgaver </w:t>
      </w:r>
    </w:p>
    <w:p w:rsidR="00015CF5" w:rsidRPr="00AE6185" w:rsidRDefault="00015CF5" w:rsidP="00015CF5">
      <w:pPr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I del 2 velger du én av tre essay-oppgaver</w:t>
      </w:r>
    </w:p>
    <w:p w:rsidR="00015CF5" w:rsidRPr="00013E7C" w:rsidRDefault="00015CF5" w:rsidP="00015CF5">
      <w:pPr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Del 1 teller 40</w:t>
      </w:r>
      <w:r>
        <w:rPr>
          <w:b/>
          <w:sz w:val="24"/>
          <w:szCs w:val="24"/>
        </w:rPr>
        <w:t xml:space="preserve"> </w:t>
      </w:r>
      <w:r w:rsidRPr="00AE6185">
        <w:rPr>
          <w:b/>
          <w:sz w:val="24"/>
          <w:szCs w:val="24"/>
        </w:rPr>
        <w:t>% av karakteren, mens del 2 teller 60</w:t>
      </w:r>
      <w:r>
        <w:rPr>
          <w:b/>
          <w:sz w:val="24"/>
          <w:szCs w:val="24"/>
        </w:rPr>
        <w:t xml:space="preserve"> </w:t>
      </w:r>
      <w:bookmarkStart w:id="0" w:name="_GoBack"/>
      <w:bookmarkEnd w:id="0"/>
      <w:r w:rsidRPr="00AE6185">
        <w:rPr>
          <w:b/>
          <w:sz w:val="24"/>
          <w:szCs w:val="24"/>
        </w:rPr>
        <w:t>%</w:t>
      </w:r>
    </w:p>
    <w:p w:rsidR="00015CF5" w:rsidRDefault="00015CF5" w:rsidP="00015CF5">
      <w:pPr>
        <w:rPr>
          <w:sz w:val="24"/>
          <w:szCs w:val="24"/>
        </w:rPr>
      </w:pPr>
    </w:p>
    <w:p w:rsidR="00015CF5" w:rsidRPr="00AE6185" w:rsidRDefault="00015CF5" w:rsidP="00015CF5">
      <w:pPr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Del 1.</w:t>
      </w:r>
    </w:p>
    <w:p w:rsidR="00015CF5" w:rsidRPr="00013E7C" w:rsidRDefault="00015CF5" w:rsidP="00015CF5">
      <w:pPr>
        <w:rPr>
          <w:sz w:val="24"/>
          <w:szCs w:val="24"/>
        </w:rPr>
      </w:pPr>
      <w:r w:rsidRPr="00013E7C">
        <w:rPr>
          <w:sz w:val="24"/>
          <w:szCs w:val="24"/>
        </w:rPr>
        <w:t xml:space="preserve">Velg </w:t>
      </w:r>
      <w:r w:rsidRPr="00013E7C">
        <w:rPr>
          <w:b/>
          <w:sz w:val="24"/>
          <w:szCs w:val="24"/>
        </w:rPr>
        <w:t>tre</w:t>
      </w:r>
      <w:r w:rsidRPr="00013E7C">
        <w:rPr>
          <w:sz w:val="24"/>
          <w:szCs w:val="24"/>
        </w:rPr>
        <w:t xml:space="preserve"> av følgende </w:t>
      </w:r>
      <w:r>
        <w:rPr>
          <w:sz w:val="24"/>
          <w:szCs w:val="24"/>
        </w:rPr>
        <w:t xml:space="preserve">fem </w:t>
      </w:r>
      <w:r w:rsidRPr="00013E7C">
        <w:rPr>
          <w:sz w:val="24"/>
          <w:szCs w:val="24"/>
        </w:rPr>
        <w:t xml:space="preserve">oppgaver: </w:t>
      </w:r>
    </w:p>
    <w:p w:rsidR="00015CF5" w:rsidRPr="00013E7C" w:rsidRDefault="00015CF5" w:rsidP="00015CF5">
      <w:pPr>
        <w:rPr>
          <w:sz w:val="24"/>
          <w:szCs w:val="24"/>
        </w:rPr>
      </w:pPr>
    </w:p>
    <w:p w:rsidR="00015CF5" w:rsidRDefault="00015CF5" w:rsidP="00015CF5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Inkvisisjonen</w:t>
      </w:r>
    </w:p>
    <w:p w:rsidR="00015CF5" w:rsidRDefault="00015CF5" w:rsidP="00015CF5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350752">
        <w:rPr>
          <w:sz w:val="24"/>
          <w:szCs w:val="24"/>
        </w:rPr>
        <w:t>Den spanske borgerkrigen</w:t>
      </w:r>
      <w:r w:rsidRPr="00D47425">
        <w:rPr>
          <w:sz w:val="24"/>
          <w:szCs w:val="24"/>
        </w:rPr>
        <w:t xml:space="preserve"> </w:t>
      </w:r>
    </w:p>
    <w:p w:rsidR="00015CF5" w:rsidRPr="00D47425" w:rsidRDefault="00015CF5" w:rsidP="00015CF5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D47425">
        <w:rPr>
          <w:sz w:val="24"/>
          <w:szCs w:val="24"/>
        </w:rPr>
        <w:t>Tlatelolco-massakren</w:t>
      </w:r>
    </w:p>
    <w:p w:rsidR="00015CF5" w:rsidRPr="00350752" w:rsidRDefault="00015CF5" w:rsidP="00015CF5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Den første republikken (Portugal)</w:t>
      </w:r>
    </w:p>
    <w:p w:rsidR="00015CF5" w:rsidRDefault="00015CF5" w:rsidP="00015CF5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350752">
        <w:rPr>
          <w:sz w:val="24"/>
          <w:szCs w:val="24"/>
        </w:rPr>
        <w:t>FARC (Colombia)</w:t>
      </w:r>
    </w:p>
    <w:p w:rsidR="00015CF5" w:rsidRDefault="00015CF5" w:rsidP="00015CF5">
      <w:pPr>
        <w:pStyle w:val="ListParagraph"/>
        <w:rPr>
          <w:sz w:val="24"/>
          <w:szCs w:val="24"/>
        </w:rPr>
      </w:pPr>
    </w:p>
    <w:p w:rsidR="00015CF5" w:rsidRDefault="00015CF5" w:rsidP="00015CF5">
      <w:pPr>
        <w:pStyle w:val="ListParagraph"/>
        <w:rPr>
          <w:sz w:val="24"/>
          <w:szCs w:val="24"/>
        </w:rPr>
      </w:pPr>
    </w:p>
    <w:p w:rsidR="00015CF5" w:rsidRDefault="00015CF5" w:rsidP="00015CF5">
      <w:pPr>
        <w:pStyle w:val="ListParagraph"/>
        <w:rPr>
          <w:sz w:val="24"/>
          <w:szCs w:val="24"/>
        </w:rPr>
      </w:pPr>
    </w:p>
    <w:p w:rsidR="00015CF5" w:rsidRDefault="00015CF5" w:rsidP="00015CF5">
      <w:pPr>
        <w:pStyle w:val="ListParagraph"/>
        <w:rPr>
          <w:sz w:val="24"/>
          <w:szCs w:val="24"/>
        </w:rPr>
      </w:pPr>
    </w:p>
    <w:p w:rsidR="00015CF5" w:rsidRPr="00350752" w:rsidRDefault="00015CF5" w:rsidP="00015CF5">
      <w:pPr>
        <w:pStyle w:val="ListParagraph"/>
        <w:rPr>
          <w:sz w:val="24"/>
          <w:szCs w:val="24"/>
        </w:rPr>
      </w:pPr>
    </w:p>
    <w:p w:rsidR="00015CF5" w:rsidRPr="008B5EB4" w:rsidRDefault="00015CF5" w:rsidP="00015CF5">
      <w:pPr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Del 2.</w:t>
      </w:r>
    </w:p>
    <w:p w:rsidR="00015CF5" w:rsidRPr="0015076D" w:rsidRDefault="00015CF5" w:rsidP="00015CF5">
      <w:pPr>
        <w:rPr>
          <w:sz w:val="24"/>
          <w:szCs w:val="24"/>
        </w:rPr>
      </w:pPr>
      <w:r w:rsidRPr="00AE6185">
        <w:rPr>
          <w:sz w:val="24"/>
          <w:szCs w:val="24"/>
        </w:rPr>
        <w:t xml:space="preserve">Velg </w:t>
      </w:r>
      <w:r w:rsidRPr="00AE6185">
        <w:rPr>
          <w:b/>
          <w:sz w:val="24"/>
          <w:szCs w:val="24"/>
        </w:rPr>
        <w:t>én</w:t>
      </w:r>
      <w:r>
        <w:rPr>
          <w:sz w:val="24"/>
          <w:szCs w:val="24"/>
        </w:rPr>
        <w:t xml:space="preserve"> av følgende tre </w:t>
      </w:r>
      <w:r w:rsidRPr="00AE6185">
        <w:rPr>
          <w:sz w:val="24"/>
          <w:szCs w:val="24"/>
        </w:rPr>
        <w:t>essay-oppgaver:</w:t>
      </w:r>
    </w:p>
    <w:p w:rsidR="00015CF5" w:rsidRDefault="00015CF5" w:rsidP="00015CF5">
      <w:pPr>
        <w:rPr>
          <w:b/>
          <w:sz w:val="24"/>
          <w:szCs w:val="24"/>
        </w:rPr>
      </w:pPr>
    </w:p>
    <w:p w:rsidR="00015CF5" w:rsidRPr="00015CF5" w:rsidRDefault="00015CF5" w:rsidP="00015CF5">
      <w:pPr>
        <w:rPr>
          <w:b/>
          <w:sz w:val="24"/>
          <w:szCs w:val="24"/>
        </w:rPr>
      </w:pPr>
      <w:r w:rsidRPr="00015CF5">
        <w:rPr>
          <w:b/>
          <w:sz w:val="24"/>
          <w:szCs w:val="24"/>
        </w:rPr>
        <w:t>1)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 xml:space="preserve">Andre halvdel av 1700-tallet i den iberiske verden blir preget av reformer, igangsatt av Markien av Pombal i Portugal og Brasil og av det bourbonske kongehuset i Spania og Det spanske Amerika, derav betegnelsen bourboner-reformene. 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Redegjør for de lange linjene i kolonitida i Latin-Amerika, med vekt på de nevnte reformene.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Drøft hvilke konsekvenser disse reformene fikk for de latinamerikanske samfunnene.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Du kan selv velge om du vil fokusere på Det spanske Amerika eller på Brasil eller ta for deg begge områder.</w:t>
      </w:r>
    </w:p>
    <w:p w:rsidR="00015CF5" w:rsidRPr="00681193" w:rsidRDefault="00015CF5" w:rsidP="00015CF5">
      <w:pPr>
        <w:rPr>
          <w:sz w:val="24"/>
          <w:szCs w:val="24"/>
        </w:rPr>
      </w:pPr>
    </w:p>
    <w:p w:rsidR="00015CF5" w:rsidRDefault="00015CF5" w:rsidP="00015CF5">
      <w:pPr>
        <w:rPr>
          <w:b/>
          <w:sz w:val="24"/>
          <w:szCs w:val="24"/>
        </w:rPr>
      </w:pPr>
    </w:p>
    <w:p w:rsidR="00015CF5" w:rsidRPr="00015CF5" w:rsidRDefault="00015CF5" w:rsidP="00015CF5">
      <w:pPr>
        <w:rPr>
          <w:b/>
          <w:sz w:val="24"/>
          <w:szCs w:val="24"/>
        </w:rPr>
      </w:pPr>
      <w:r w:rsidRPr="00015CF5">
        <w:rPr>
          <w:b/>
          <w:sz w:val="24"/>
          <w:szCs w:val="24"/>
        </w:rPr>
        <w:t>2)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 xml:space="preserve">Redegjør for noen hovedlinjer i </w:t>
      </w:r>
      <w:r>
        <w:rPr>
          <w:sz w:val="24"/>
          <w:szCs w:val="24"/>
        </w:rPr>
        <w:t>Latin-Amerikas historie på 1900</w:t>
      </w:r>
      <w:r>
        <w:rPr>
          <w:sz w:val="24"/>
          <w:szCs w:val="24"/>
        </w:rPr>
        <w:softHyphen/>
        <w:t>-</w:t>
      </w:r>
      <w:r w:rsidRPr="00681193">
        <w:rPr>
          <w:sz w:val="24"/>
          <w:szCs w:val="24"/>
        </w:rPr>
        <w:t xml:space="preserve">tallet med hovedvekt på </w:t>
      </w:r>
      <w:r w:rsidRPr="00681193">
        <w:rPr>
          <w:sz w:val="24"/>
          <w:szCs w:val="24"/>
          <w:u w:val="single"/>
        </w:rPr>
        <w:t xml:space="preserve">ett </w:t>
      </w:r>
      <w:r w:rsidRPr="00681193">
        <w:rPr>
          <w:sz w:val="24"/>
          <w:szCs w:val="24"/>
        </w:rPr>
        <w:t xml:space="preserve">av følgende tre land; Brasil, Argentina eller Mexico.  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Det vil gi positiv uttelling om du klarer se utviklingen i det valgte landet i sammenheng med utviklingen ellers i Latin-Amerika.  Hva er fellestrekkene og hvilke hendelser og tendenser framstår som særegne for dette landet?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Drøft sammenhengen mellom populisme og ISI (importsubstituerende industrialisering) i landet du har valgt.</w:t>
      </w:r>
    </w:p>
    <w:p w:rsidR="00015CF5" w:rsidRPr="00681193" w:rsidRDefault="00015CF5" w:rsidP="00015CF5">
      <w:pPr>
        <w:rPr>
          <w:sz w:val="24"/>
          <w:szCs w:val="24"/>
        </w:rPr>
      </w:pPr>
    </w:p>
    <w:p w:rsidR="00015CF5" w:rsidRDefault="00015CF5" w:rsidP="00015CF5">
      <w:pPr>
        <w:rPr>
          <w:b/>
          <w:sz w:val="24"/>
          <w:szCs w:val="24"/>
        </w:rPr>
      </w:pPr>
    </w:p>
    <w:p w:rsidR="00015CF5" w:rsidRDefault="00015CF5" w:rsidP="00015CF5">
      <w:pPr>
        <w:rPr>
          <w:b/>
          <w:sz w:val="24"/>
          <w:szCs w:val="24"/>
        </w:rPr>
      </w:pPr>
      <w:r w:rsidRPr="00015CF5">
        <w:rPr>
          <w:b/>
          <w:sz w:val="24"/>
          <w:szCs w:val="24"/>
        </w:rPr>
        <w:t xml:space="preserve">3) </w:t>
      </w:r>
    </w:p>
    <w:p w:rsidR="00015CF5" w:rsidRPr="00015CF5" w:rsidRDefault="00015CF5" w:rsidP="00015CF5">
      <w:pPr>
        <w:rPr>
          <w:b/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Redegjør for overgangene fra diktatur til demokrati i den iberiske verden i perioden 1974-2000.</w:t>
      </w:r>
    </w:p>
    <w:p w:rsidR="00015CF5" w:rsidRDefault="00015CF5" w:rsidP="00015CF5">
      <w:pPr>
        <w:rPr>
          <w:sz w:val="24"/>
          <w:szCs w:val="24"/>
        </w:rPr>
      </w:pPr>
    </w:p>
    <w:p w:rsidR="00015CF5" w:rsidRPr="00681193" w:rsidRDefault="00015CF5" w:rsidP="00015CF5">
      <w:pPr>
        <w:rPr>
          <w:sz w:val="24"/>
          <w:szCs w:val="24"/>
        </w:rPr>
      </w:pPr>
      <w:r w:rsidRPr="00681193">
        <w:rPr>
          <w:sz w:val="24"/>
          <w:szCs w:val="24"/>
        </w:rPr>
        <w:t>Sammenlign overgangene på den iberiske halvøya og i Latin-Amerika og drøft forskjeller og likheter.</w:t>
      </w:r>
    </w:p>
    <w:p w:rsidR="00015CF5" w:rsidRDefault="00015CF5" w:rsidP="00015CF5"/>
    <w:p w:rsidR="006911F7" w:rsidRDefault="006911F7" w:rsidP="00BF0093">
      <w:pPr>
        <w:rPr>
          <w:sz w:val="24"/>
          <w:szCs w:val="24"/>
        </w:rPr>
      </w:pPr>
    </w:p>
    <w:p w:rsidR="007F7FD3" w:rsidRPr="00A1385F" w:rsidRDefault="007F7FD3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Default="00A1385F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Default="00015CF5" w:rsidP="00BF0093">
      <w:pPr>
        <w:rPr>
          <w:sz w:val="24"/>
          <w:szCs w:val="24"/>
        </w:rPr>
      </w:pPr>
    </w:p>
    <w:p w:rsidR="00015CF5" w:rsidRPr="00A1385F" w:rsidRDefault="00015CF5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>innen 1 uke etter at sensuren er kunngjort i StudentWeb. Oppgi navn og kandidatnummer. Sensor bestemmer om begrunnelsen gis skriftlig eller muntlig.</w:t>
      </w: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015CF5">
      <w:rPr>
        <w:noProof/>
        <w:snapToGrid w:val="0"/>
      </w:rPr>
      <w:t>2</w:t>
    </w:r>
    <w:r w:rsidR="00DD785C">
      <w:rPr>
        <w:snapToGrid w:val="0"/>
      </w:rPr>
      <w:fldChar w:fldCharType="end"/>
    </w:r>
    <w:r w:rsidR="00015CF5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791C78AA"/>
    <w:multiLevelType w:val="hybridMultilevel"/>
    <w:tmpl w:val="075EF300"/>
    <w:lvl w:ilvl="0" w:tplc="E5E6700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15CF5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5C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5C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4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9DB1F1E6.dotm</Template>
  <TotalTime>0</TotalTime>
  <Pages>2</Pages>
  <Words>331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2015-11-30T17:00:00Z</dcterms:created>
  <dcterms:modified xsi:type="dcterms:W3CDTF">2015-11-30T17:00:00Z</dcterms:modified>
</cp:coreProperties>
</file>