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156C" w:rsidRPr="006D156C" w:rsidRDefault="006D156C" w:rsidP="006D156C">
      <w:pPr>
        <w:jc w:val="center"/>
        <w:rPr>
          <w:b/>
          <w:bCs/>
          <w:sz w:val="24"/>
          <w:szCs w:val="24"/>
          <w:lang w:val="en-US"/>
        </w:rPr>
      </w:pPr>
      <w:proofErr w:type="spellStart"/>
      <w:r w:rsidRPr="006D156C">
        <w:rPr>
          <w:b/>
          <w:bCs/>
          <w:sz w:val="24"/>
          <w:szCs w:val="24"/>
          <w:lang w:val="en-US"/>
        </w:rPr>
        <w:t>Periodisk</w:t>
      </w:r>
      <w:proofErr w:type="spellEnd"/>
      <w:r w:rsidRPr="006D156C">
        <w:rPr>
          <w:b/>
          <w:bCs/>
          <w:sz w:val="24"/>
          <w:szCs w:val="24"/>
          <w:lang w:val="en-US"/>
        </w:rPr>
        <w:t xml:space="preserve"> </w:t>
      </w:r>
      <w:proofErr w:type="spellStart"/>
      <w:r w:rsidRPr="006D156C">
        <w:rPr>
          <w:b/>
          <w:bCs/>
          <w:sz w:val="24"/>
          <w:szCs w:val="24"/>
          <w:lang w:val="en-US"/>
        </w:rPr>
        <w:t>emnerapport</w:t>
      </w:r>
      <w:proofErr w:type="spellEnd"/>
      <w:r>
        <w:rPr>
          <w:b/>
          <w:bCs/>
          <w:sz w:val="24"/>
          <w:szCs w:val="24"/>
          <w:lang w:val="en-US"/>
        </w:rPr>
        <w:t xml:space="preserve"> </w:t>
      </w:r>
    </w:p>
    <w:p w:rsidR="006D156C" w:rsidRPr="006D156C" w:rsidRDefault="006D156C" w:rsidP="006D156C">
      <w:pPr>
        <w:jc w:val="center"/>
        <w:rPr>
          <w:sz w:val="24"/>
          <w:szCs w:val="24"/>
          <w:lang w:val="en-US"/>
        </w:rPr>
      </w:pPr>
      <w:r w:rsidRPr="006D156C">
        <w:rPr>
          <w:sz w:val="24"/>
          <w:szCs w:val="24"/>
          <w:lang w:val="en-US"/>
        </w:rPr>
        <w:t>«MES4000 - Theory, Methodology and Project Description in Middle East Studies”</w:t>
      </w:r>
    </w:p>
    <w:p w:rsidR="006D156C" w:rsidRDefault="006D156C" w:rsidP="006D156C">
      <w:pPr>
        <w:jc w:val="center"/>
        <w:rPr>
          <w:sz w:val="24"/>
          <w:szCs w:val="24"/>
          <w:lang w:val="en-US"/>
        </w:rPr>
      </w:pPr>
      <w:hyperlink r:id="rId6" w:history="1">
        <w:r w:rsidRPr="00D61521">
          <w:rPr>
            <w:rStyle w:val="Hyperlink"/>
            <w:sz w:val="24"/>
            <w:szCs w:val="24"/>
            <w:lang w:val="en-US"/>
          </w:rPr>
          <w:t>http://www.uio.no/studier/emner/hf/ikos/MES4000/index.html</w:t>
        </w:r>
      </w:hyperlink>
    </w:p>
    <w:p w:rsidR="006D156C" w:rsidRPr="006D156C" w:rsidRDefault="006D156C" w:rsidP="006D156C">
      <w:pPr>
        <w:jc w:val="center"/>
        <w:rPr>
          <w:sz w:val="24"/>
          <w:szCs w:val="24"/>
          <w:lang w:val="en-US"/>
        </w:rPr>
      </w:pPr>
      <w:r>
        <w:rPr>
          <w:sz w:val="24"/>
          <w:szCs w:val="24"/>
          <w:lang w:val="en-US"/>
        </w:rPr>
        <w:t xml:space="preserve">20 Credits, </w:t>
      </w:r>
      <w:proofErr w:type="gramStart"/>
      <w:r w:rsidRPr="006D156C">
        <w:rPr>
          <w:sz w:val="24"/>
          <w:szCs w:val="24"/>
          <w:lang w:val="en-US"/>
        </w:rPr>
        <w:t>Autumn</w:t>
      </w:r>
      <w:proofErr w:type="gramEnd"/>
      <w:r w:rsidRPr="006D156C">
        <w:rPr>
          <w:sz w:val="24"/>
          <w:szCs w:val="24"/>
          <w:lang w:val="en-US"/>
        </w:rPr>
        <w:t xml:space="preserve"> 2015</w:t>
      </w:r>
    </w:p>
    <w:p w:rsidR="006D156C" w:rsidRPr="006D156C" w:rsidRDefault="006D156C" w:rsidP="006D156C">
      <w:pPr>
        <w:jc w:val="center"/>
        <w:rPr>
          <w:sz w:val="24"/>
          <w:szCs w:val="24"/>
          <w:lang w:val="en-US"/>
        </w:rPr>
      </w:pPr>
      <w:r w:rsidRPr="006D156C">
        <w:rPr>
          <w:sz w:val="24"/>
          <w:szCs w:val="24"/>
          <w:lang w:val="en-US"/>
        </w:rPr>
        <w:t>Department of Culture Studies and Oriental Languages, University of Oslo</w:t>
      </w:r>
    </w:p>
    <w:p w:rsidR="006D156C" w:rsidRDefault="006D156C" w:rsidP="006D156C">
      <w:pPr>
        <w:rPr>
          <w:lang w:val="en-US"/>
        </w:rPr>
      </w:pPr>
    </w:p>
    <w:p w:rsidR="00005D1E" w:rsidRDefault="006D156C" w:rsidP="00005D1E">
      <w:r w:rsidRPr="00005D1E">
        <w:t xml:space="preserve">Periodisk emnerapport for MES4000 er skrevet av </w:t>
      </w:r>
      <w:r w:rsidRPr="00467F55">
        <w:t>professor Brynjar Lia</w:t>
      </w:r>
      <w:r w:rsidRPr="00005D1E">
        <w:t xml:space="preserve"> som var </w:t>
      </w:r>
      <w:proofErr w:type="spellStart"/>
      <w:r w:rsidRPr="00005D1E">
        <w:t>emneansvarlig</w:t>
      </w:r>
      <w:proofErr w:type="spellEnd"/>
      <w:r w:rsidR="00005D1E">
        <w:t>.</w:t>
      </w:r>
    </w:p>
    <w:p w:rsidR="0006042A" w:rsidRDefault="00005D1E" w:rsidP="0006042A">
      <w:r w:rsidRPr="00005D1E">
        <w:t xml:space="preserve">Kurset er et 20 studiepoengs kurs og undervisningen ble gjennomført i perioden </w:t>
      </w:r>
      <w:r>
        <w:t xml:space="preserve">fra </w:t>
      </w:r>
      <w:proofErr w:type="gramStart"/>
      <w:r>
        <w:t>17</w:t>
      </w:r>
      <w:proofErr w:type="gramEnd"/>
      <w:r>
        <w:t xml:space="preserve"> august til 9 november</w:t>
      </w:r>
      <w:r w:rsidR="0006042A">
        <w:t xml:space="preserve"> 2015</w:t>
      </w:r>
      <w:r>
        <w:t>.</w:t>
      </w:r>
      <w:r>
        <w:t xml:space="preserve"> </w:t>
      </w:r>
    </w:p>
    <w:p w:rsidR="0006042A" w:rsidRDefault="00005D1E" w:rsidP="0006042A">
      <w:r>
        <w:t xml:space="preserve">Professor Lia </w:t>
      </w:r>
      <w:r w:rsidR="006D156C" w:rsidRPr="00005D1E">
        <w:t xml:space="preserve">hadde </w:t>
      </w:r>
      <w:r w:rsidRPr="00005D1E">
        <w:t>størstedelen av undervisningen</w:t>
      </w:r>
      <w:r w:rsidR="0006042A">
        <w:t xml:space="preserve"> (en seminarrekke om teori og prosjektbeskrivelse, 13 dobbelttimer, samt </w:t>
      </w:r>
      <w:r w:rsidRPr="00005D1E">
        <w:t xml:space="preserve">metodemodulen “Archive studies and </w:t>
      </w:r>
      <w:proofErr w:type="spellStart"/>
      <w:r w:rsidRPr="00005D1E">
        <w:t>historical</w:t>
      </w:r>
      <w:proofErr w:type="spellEnd"/>
      <w:r w:rsidRPr="00005D1E">
        <w:t xml:space="preserve"> </w:t>
      </w:r>
      <w:proofErr w:type="spellStart"/>
      <w:r w:rsidRPr="00005D1E">
        <w:t>methodology</w:t>
      </w:r>
      <w:proofErr w:type="spellEnd"/>
      <w:r w:rsidRPr="00005D1E">
        <w:t>”, 4 dobbelttimer)</w:t>
      </w:r>
      <w:r w:rsidR="006D156C" w:rsidRPr="00005D1E">
        <w:t>.</w:t>
      </w:r>
      <w:r w:rsidRPr="00005D1E">
        <w:t xml:space="preserve"> </w:t>
      </w:r>
    </w:p>
    <w:p w:rsidR="0006042A" w:rsidRDefault="006D156C" w:rsidP="0006042A">
      <w:r w:rsidRPr="00005D1E">
        <w:t xml:space="preserve">Andre undervisere på kurset var </w:t>
      </w:r>
    </w:p>
    <w:p w:rsidR="0006042A" w:rsidRDefault="0006042A" w:rsidP="0006042A">
      <w:pPr>
        <w:pStyle w:val="ListParagraph"/>
        <w:numPr>
          <w:ilvl w:val="0"/>
          <w:numId w:val="2"/>
        </w:numPr>
      </w:pPr>
      <w:r>
        <w:t>F</w:t>
      </w:r>
      <w:r w:rsidR="00005D1E">
        <w:t xml:space="preserve">ørsteamanuensis </w:t>
      </w:r>
      <w:r w:rsidR="006D156C" w:rsidRPr="00467F55">
        <w:t>Berit Thorbjørnsrud</w:t>
      </w:r>
      <w:r w:rsidR="006D156C" w:rsidRPr="00005D1E">
        <w:t xml:space="preserve"> (</w:t>
      </w:r>
      <w:r w:rsidR="00005D1E" w:rsidRPr="00005D1E">
        <w:t xml:space="preserve">metodemodulen </w:t>
      </w:r>
      <w:r w:rsidR="00005D1E">
        <w:t>«</w:t>
      </w:r>
      <w:r w:rsidR="006D156C" w:rsidRPr="00005D1E">
        <w:t xml:space="preserve">Field </w:t>
      </w:r>
      <w:proofErr w:type="spellStart"/>
      <w:r w:rsidR="006D156C" w:rsidRPr="00005D1E">
        <w:t>work</w:t>
      </w:r>
      <w:proofErr w:type="spellEnd"/>
      <w:r w:rsidR="006D156C" w:rsidRPr="00005D1E">
        <w:t xml:space="preserve"> </w:t>
      </w:r>
      <w:proofErr w:type="spellStart"/>
      <w:r w:rsidR="006D156C" w:rsidRPr="00005D1E">
        <w:t>methods</w:t>
      </w:r>
      <w:proofErr w:type="spellEnd"/>
      <w:r w:rsidR="00467F55">
        <w:t>»</w:t>
      </w:r>
      <w:r w:rsidR="006D156C" w:rsidRPr="00005D1E">
        <w:t xml:space="preserve">, 4 dobbelttimer og </w:t>
      </w:r>
      <w:r w:rsidR="00467F55">
        <w:t>«</w:t>
      </w:r>
      <w:r>
        <w:t xml:space="preserve">Research </w:t>
      </w:r>
      <w:proofErr w:type="spellStart"/>
      <w:r>
        <w:t>ethics</w:t>
      </w:r>
      <w:proofErr w:type="spellEnd"/>
      <w:r w:rsidR="00467F55">
        <w:t>»</w:t>
      </w:r>
      <w:r>
        <w:t>, 1 dobbelttime)</w:t>
      </w:r>
      <w:r w:rsidR="006D156C" w:rsidRPr="00005D1E">
        <w:t xml:space="preserve"> </w:t>
      </w:r>
    </w:p>
    <w:p w:rsidR="0006042A" w:rsidRDefault="0006042A" w:rsidP="0006042A">
      <w:pPr>
        <w:pStyle w:val="ListParagraph"/>
        <w:numPr>
          <w:ilvl w:val="0"/>
          <w:numId w:val="2"/>
        </w:numPr>
      </w:pPr>
      <w:r>
        <w:t>P</w:t>
      </w:r>
      <w:r w:rsidR="00005D1E">
        <w:t xml:space="preserve">rofessor </w:t>
      </w:r>
      <w:r w:rsidR="006D156C" w:rsidRPr="00467F55">
        <w:t>Stephan Guth</w:t>
      </w:r>
      <w:r w:rsidR="006D156C" w:rsidRPr="00005D1E">
        <w:t xml:space="preserve"> (</w:t>
      </w:r>
      <w:r w:rsidR="00005D1E" w:rsidRPr="00005D1E">
        <w:t xml:space="preserve">metodemodulen </w:t>
      </w:r>
      <w:r w:rsidR="00005D1E">
        <w:t>«</w:t>
      </w:r>
      <w:proofErr w:type="spellStart"/>
      <w:r w:rsidR="006D156C" w:rsidRPr="00005D1E">
        <w:t>Literature</w:t>
      </w:r>
      <w:proofErr w:type="spellEnd"/>
      <w:r w:rsidR="006D156C" w:rsidRPr="00005D1E">
        <w:t xml:space="preserve"> studies </w:t>
      </w:r>
      <w:proofErr w:type="spellStart"/>
      <w:r w:rsidR="006D156C" w:rsidRPr="00005D1E">
        <w:t>methodology</w:t>
      </w:r>
      <w:proofErr w:type="spellEnd"/>
      <w:r w:rsidR="00005D1E">
        <w:t>»</w:t>
      </w:r>
      <w:r w:rsidR="006D156C" w:rsidRPr="00005D1E">
        <w:t>, 4 dobbelttimer)</w:t>
      </w:r>
      <w:r>
        <w:t>.</w:t>
      </w:r>
      <w:r w:rsidR="006D156C" w:rsidRPr="00005D1E">
        <w:t xml:space="preserve"> </w:t>
      </w:r>
    </w:p>
    <w:p w:rsidR="006D156C" w:rsidRDefault="0006042A" w:rsidP="0006042A">
      <w:pPr>
        <w:pStyle w:val="ListParagraph"/>
        <w:numPr>
          <w:ilvl w:val="0"/>
          <w:numId w:val="2"/>
        </w:numPr>
      </w:pPr>
      <w:r>
        <w:t>F</w:t>
      </w:r>
      <w:r w:rsidR="00005D1E">
        <w:t xml:space="preserve">ørsteamanuensis </w:t>
      </w:r>
      <w:r w:rsidR="00005D1E">
        <w:t xml:space="preserve">II </w:t>
      </w:r>
      <w:r w:rsidR="006D156C" w:rsidRPr="00467F55">
        <w:t>Jacob Høigilt</w:t>
      </w:r>
      <w:r w:rsidR="006D156C" w:rsidRPr="00005D1E">
        <w:t xml:space="preserve"> (</w:t>
      </w:r>
      <w:r w:rsidR="00005D1E" w:rsidRPr="00005D1E">
        <w:t xml:space="preserve">metodemodulen </w:t>
      </w:r>
      <w:r w:rsidR="00005D1E">
        <w:t>«</w:t>
      </w:r>
      <w:proofErr w:type="spellStart"/>
      <w:r w:rsidR="006D156C" w:rsidRPr="00005D1E">
        <w:t>Text</w:t>
      </w:r>
      <w:proofErr w:type="spellEnd"/>
      <w:r w:rsidR="006D156C" w:rsidRPr="00005D1E">
        <w:t xml:space="preserve"> and </w:t>
      </w:r>
      <w:proofErr w:type="spellStart"/>
      <w:r w:rsidR="006D156C" w:rsidRPr="00005D1E">
        <w:t>discourse</w:t>
      </w:r>
      <w:proofErr w:type="spellEnd"/>
      <w:r w:rsidR="006D156C" w:rsidRPr="00005D1E">
        <w:t xml:space="preserve"> </w:t>
      </w:r>
      <w:proofErr w:type="spellStart"/>
      <w:r w:rsidR="006D156C" w:rsidRPr="00005D1E">
        <w:t>analysis</w:t>
      </w:r>
      <w:proofErr w:type="spellEnd"/>
      <w:r w:rsidR="00005D1E">
        <w:t>»</w:t>
      </w:r>
      <w:r w:rsidR="006D156C" w:rsidRPr="00005D1E">
        <w:t xml:space="preserve">, 4 dobbelttimer). </w:t>
      </w:r>
    </w:p>
    <w:p w:rsidR="00005D1E" w:rsidRPr="00005D1E" w:rsidRDefault="0006042A" w:rsidP="0006042A">
      <w:r>
        <w:t xml:space="preserve">I tillegg til den ordinære undervisningen fikk studentene også høre presentasjoner fra mange av IKOS sine Midtøstenforskere og -forelesere i løpet av et tredagersseminar på </w:t>
      </w:r>
      <w:proofErr w:type="spellStart"/>
      <w:r>
        <w:t>Granavolden</w:t>
      </w:r>
      <w:proofErr w:type="spellEnd"/>
      <w:r>
        <w:t xml:space="preserve"> Gjestgiveri, </w:t>
      </w:r>
      <w:proofErr w:type="gramStart"/>
      <w:r>
        <w:t>31</w:t>
      </w:r>
      <w:proofErr w:type="gramEnd"/>
      <w:r>
        <w:t xml:space="preserve"> august – 2 september.</w:t>
      </w:r>
    </w:p>
    <w:p w:rsidR="006D156C" w:rsidRDefault="006D156C" w:rsidP="006D156C">
      <w:pPr>
        <w:pStyle w:val="ListParagraph"/>
        <w:numPr>
          <w:ilvl w:val="0"/>
          <w:numId w:val="1"/>
        </w:numPr>
        <w:rPr>
          <w:lang w:val="en-US"/>
        </w:rPr>
      </w:pPr>
      <w:proofErr w:type="spellStart"/>
      <w:r>
        <w:rPr>
          <w:lang w:val="en-US"/>
        </w:rPr>
        <w:t>Ble</w:t>
      </w:r>
      <w:proofErr w:type="spellEnd"/>
      <w:r>
        <w:rPr>
          <w:lang w:val="en-US"/>
        </w:rPr>
        <w:t xml:space="preserve"> </w:t>
      </w:r>
      <w:proofErr w:type="spellStart"/>
      <w:r>
        <w:rPr>
          <w:lang w:val="en-US"/>
        </w:rPr>
        <w:t>emnet</w:t>
      </w:r>
      <w:proofErr w:type="spellEnd"/>
      <w:r>
        <w:rPr>
          <w:lang w:val="en-US"/>
        </w:rPr>
        <w:t xml:space="preserve"> </w:t>
      </w:r>
      <w:proofErr w:type="spellStart"/>
      <w:r>
        <w:rPr>
          <w:lang w:val="en-US"/>
        </w:rPr>
        <w:t>stort</w:t>
      </w:r>
      <w:proofErr w:type="spellEnd"/>
      <w:r>
        <w:rPr>
          <w:lang w:val="en-US"/>
        </w:rPr>
        <w:t xml:space="preserve"> sett </w:t>
      </w:r>
      <w:proofErr w:type="spellStart"/>
      <w:r>
        <w:rPr>
          <w:lang w:val="en-US"/>
        </w:rPr>
        <w:t>gjennomført</w:t>
      </w:r>
      <w:proofErr w:type="spellEnd"/>
      <w:r>
        <w:rPr>
          <w:lang w:val="en-US"/>
        </w:rPr>
        <w:t xml:space="preserve"> </w:t>
      </w:r>
      <w:proofErr w:type="spellStart"/>
      <w:r>
        <w:rPr>
          <w:lang w:val="en-US"/>
        </w:rPr>
        <w:t>etter</w:t>
      </w:r>
      <w:proofErr w:type="spellEnd"/>
      <w:r>
        <w:rPr>
          <w:lang w:val="en-US"/>
        </w:rPr>
        <w:t xml:space="preserve"> </w:t>
      </w:r>
      <w:proofErr w:type="spellStart"/>
      <w:r>
        <w:rPr>
          <w:lang w:val="en-US"/>
        </w:rPr>
        <w:t>planen</w:t>
      </w:r>
      <w:proofErr w:type="spellEnd"/>
      <w:r>
        <w:rPr>
          <w:lang w:val="en-US"/>
        </w:rPr>
        <w:t>?</w:t>
      </w:r>
    </w:p>
    <w:p w:rsidR="006D156C" w:rsidRDefault="006D156C" w:rsidP="006D156C">
      <w:pPr>
        <w:pStyle w:val="ListParagraph"/>
        <w:rPr>
          <w:lang w:val="en-US"/>
        </w:rPr>
      </w:pPr>
    </w:p>
    <w:p w:rsidR="0006042A" w:rsidRDefault="0006042A" w:rsidP="0006042A">
      <w:pPr>
        <w:pStyle w:val="ListParagraph"/>
      </w:pPr>
      <w:r w:rsidRPr="0006042A">
        <w:t>Ja, ingen store avvik. Det ble gjennomført</w:t>
      </w:r>
      <w:r>
        <w:t xml:space="preserve"> n</w:t>
      </w:r>
      <w:r w:rsidRPr="0006042A">
        <w:t xml:space="preserve">oen </w:t>
      </w:r>
      <w:r>
        <w:t xml:space="preserve">mindre </w:t>
      </w:r>
      <w:r w:rsidRPr="0006042A">
        <w:t>juster</w:t>
      </w:r>
      <w:r>
        <w:t>inger i timeplanen i slutten av semesteret.</w:t>
      </w:r>
    </w:p>
    <w:p w:rsidR="0006042A" w:rsidRDefault="0006042A" w:rsidP="0006042A">
      <w:pPr>
        <w:pStyle w:val="ListParagraph"/>
      </w:pPr>
    </w:p>
    <w:p w:rsidR="0006042A" w:rsidRDefault="0006042A" w:rsidP="0006042A">
      <w:pPr>
        <w:pStyle w:val="ListParagraph"/>
        <w:numPr>
          <w:ilvl w:val="0"/>
          <w:numId w:val="1"/>
        </w:numPr>
      </w:pPr>
      <w:r>
        <w:t>Statistikk for emnet:</w:t>
      </w:r>
    </w:p>
    <w:p w:rsidR="0006042A" w:rsidRPr="0006042A" w:rsidRDefault="0006042A" w:rsidP="0006042A">
      <w:pPr>
        <w:pStyle w:val="ListParagraph"/>
        <w:ind w:left="360"/>
      </w:pPr>
      <w:r>
        <w:t xml:space="preserve">Det ble tatt opp 11 studenter og 8 gjennomførte eksamen. Alle fikk bestått. </w:t>
      </w:r>
    </w:p>
    <w:p w:rsidR="0006042A" w:rsidRDefault="0006042A" w:rsidP="0006042A">
      <w:pPr>
        <w:pStyle w:val="ListParagraph"/>
        <w:ind w:left="360"/>
      </w:pPr>
    </w:p>
    <w:p w:rsidR="006D156C" w:rsidRDefault="0006042A" w:rsidP="0006042A">
      <w:pPr>
        <w:pStyle w:val="ListParagraph"/>
        <w:numPr>
          <w:ilvl w:val="0"/>
          <w:numId w:val="1"/>
        </w:numPr>
      </w:pPr>
      <w:r>
        <w:t>Beskriv kort eventuelle behov for endringer til neste gang (pensum, forelesninger, vurderingsform eller annet).</w:t>
      </w:r>
    </w:p>
    <w:p w:rsidR="00E432EE" w:rsidRDefault="00E432EE" w:rsidP="00E432EE">
      <w:pPr>
        <w:pStyle w:val="ListParagraph"/>
        <w:ind w:left="360"/>
      </w:pPr>
    </w:p>
    <w:p w:rsidR="001F6002" w:rsidRDefault="0006042A" w:rsidP="00467F55">
      <w:pPr>
        <w:pStyle w:val="ListParagraph"/>
        <w:ind w:left="360"/>
      </w:pPr>
      <w:r>
        <w:t xml:space="preserve">Pensumlitteraturen </w:t>
      </w:r>
      <w:r w:rsidR="00E432EE">
        <w:t xml:space="preserve">fikk </w:t>
      </w:r>
      <w:r w:rsidR="00467F55">
        <w:t xml:space="preserve">meget </w:t>
      </w:r>
      <w:r w:rsidR="00E432EE">
        <w:t xml:space="preserve">gode skussmål fra studentene og den tematiske inndelingen i tema for teoriseminarene fungerte godt. Det som må endres er antall pensumbidrag. Det var tydeligvis for mange artikler til </w:t>
      </w:r>
      <w:r w:rsidR="00467F55">
        <w:t xml:space="preserve">tre av </w:t>
      </w:r>
      <w:r w:rsidR="00E432EE">
        <w:t>seminar</w:t>
      </w:r>
      <w:r w:rsidR="00467F55">
        <w:t>ene</w:t>
      </w:r>
      <w:r w:rsidR="00E432EE">
        <w:t xml:space="preserve"> på </w:t>
      </w:r>
      <w:proofErr w:type="spellStart"/>
      <w:r w:rsidR="00E432EE">
        <w:t>Granavolden</w:t>
      </w:r>
      <w:proofErr w:type="spellEnd"/>
      <w:r w:rsidR="00E432EE">
        <w:t>, og løsningen med å la studentene velge tre pensumartikler blant 20 artikler fungerte ikke som forventet. Diskusjonen ble bedre når studentene hadde lest de samme artiklene.</w:t>
      </w:r>
    </w:p>
    <w:p w:rsidR="00E432EE" w:rsidRDefault="00E432EE" w:rsidP="00E432EE">
      <w:pPr>
        <w:pStyle w:val="ListParagraph"/>
        <w:ind w:left="360"/>
      </w:pPr>
    </w:p>
    <w:p w:rsidR="00B42E6B" w:rsidRDefault="00E432EE" w:rsidP="00467F55">
      <w:pPr>
        <w:pStyle w:val="ListParagraph"/>
        <w:ind w:left="360"/>
      </w:pPr>
      <w:r>
        <w:t xml:space="preserve">Kurset bestod av én felles seminarrekke i teori og prosjektbeskrivelse (totalt 13 seminarer) i tillegg til fem parallelle metodemoduler á 4 dobbelttimer der studentene valgte tre av disse. </w:t>
      </w:r>
      <w:r w:rsidR="00467F55">
        <w:t>En</w:t>
      </w:r>
      <w:r w:rsidR="00B42E6B">
        <w:t xml:space="preserve"> av metodemodulene (</w:t>
      </w:r>
      <w:r w:rsidR="00B42E6B">
        <w:t>«</w:t>
      </w:r>
      <w:proofErr w:type="spellStart"/>
      <w:r w:rsidR="00B42E6B" w:rsidRPr="00005D1E">
        <w:t>Text</w:t>
      </w:r>
      <w:proofErr w:type="spellEnd"/>
      <w:r w:rsidR="00B42E6B" w:rsidRPr="00005D1E">
        <w:t xml:space="preserve"> and </w:t>
      </w:r>
      <w:proofErr w:type="spellStart"/>
      <w:r w:rsidR="00B42E6B" w:rsidRPr="00005D1E">
        <w:t>discourse</w:t>
      </w:r>
      <w:proofErr w:type="spellEnd"/>
      <w:r w:rsidR="00B42E6B" w:rsidRPr="00005D1E">
        <w:t xml:space="preserve"> </w:t>
      </w:r>
      <w:proofErr w:type="spellStart"/>
      <w:r w:rsidR="00B42E6B" w:rsidRPr="00005D1E">
        <w:t>analysis</w:t>
      </w:r>
      <w:proofErr w:type="spellEnd"/>
      <w:r w:rsidR="00B42E6B">
        <w:t>»</w:t>
      </w:r>
      <w:r w:rsidR="00B42E6B">
        <w:t xml:space="preserve">) var obligatorisk. Hver metodemodul hadde en </w:t>
      </w:r>
      <w:r w:rsidR="00B42E6B">
        <w:t>obligatorisk</w:t>
      </w:r>
      <w:r w:rsidR="00B42E6B">
        <w:t xml:space="preserve"> innleveringsoppgave. Det var også en obligatorisk muntlig presentasjon og en skriftlig innlevering etter teoriseminarene</w:t>
      </w:r>
      <w:r w:rsidR="00467F55">
        <w:t>. S</w:t>
      </w:r>
      <w:r w:rsidR="00B42E6B">
        <w:t xml:space="preserve">tudentene </w:t>
      </w:r>
      <w:r w:rsidR="00467F55">
        <w:t xml:space="preserve">skulle </w:t>
      </w:r>
      <w:r w:rsidR="00B42E6B">
        <w:t>også presentere og senere ferdigstille en prosjektbeskrivelse. Totalt sett ble dette fem innleveringer og en muntlig presentasjon. Kurset hadde mappeinnlevering der alle fem bidragene ble innlevert med endelig frist 1.desember.</w:t>
      </w:r>
    </w:p>
    <w:p w:rsidR="00B42E6B" w:rsidRDefault="00B42E6B" w:rsidP="00B42E6B">
      <w:pPr>
        <w:pStyle w:val="ListParagraph"/>
        <w:ind w:left="360"/>
      </w:pPr>
    </w:p>
    <w:p w:rsidR="00E432EE" w:rsidRDefault="00B42E6B" w:rsidP="0036298D">
      <w:pPr>
        <w:pStyle w:val="ListParagraph"/>
        <w:ind w:left="360"/>
      </w:pPr>
      <w:r>
        <w:t xml:space="preserve">Selv om kurset var 20 studiepoeng, er opplegget krevende </w:t>
      </w:r>
      <w:r w:rsidR="00467F55">
        <w:t>og arbeidsmengden stor, men ikke større enn at studentene klarer dette. D</w:t>
      </w:r>
      <w:r>
        <w:t xml:space="preserve">et var </w:t>
      </w:r>
      <w:r w:rsidR="00467F55">
        <w:t xml:space="preserve">imidlertid </w:t>
      </w:r>
      <w:r>
        <w:t xml:space="preserve">en utfordring å innpasse metodemodulene slik at de </w:t>
      </w:r>
      <w:r w:rsidR="0036298D">
        <w:t>«underveis»-</w:t>
      </w:r>
      <w:r>
        <w:t>innleveringene (som studentene fikk tilbakemelding på</w:t>
      </w:r>
      <w:r w:rsidR="0036298D">
        <w:t xml:space="preserve"> før endelig innlevering</w:t>
      </w:r>
      <w:r>
        <w:t>) ikke kom for tett på hverandre. Studentevalueringene påpekte at koordineringen her burde vært noe bedre, og det tar vi med oss til neste semester. Vi bør utarbeide en tydelig tidsplan fra semesterstart slik at studentene ikke er i tvil om hva som forventes av dem.</w:t>
      </w:r>
      <w:r w:rsidR="0036298D">
        <w:t xml:space="preserve"> </w:t>
      </w:r>
    </w:p>
    <w:p w:rsidR="0036298D" w:rsidRDefault="0036298D" w:rsidP="0036298D">
      <w:pPr>
        <w:pStyle w:val="ListParagraph"/>
        <w:ind w:left="360"/>
      </w:pPr>
    </w:p>
    <w:p w:rsidR="00E432EE" w:rsidRDefault="00E432EE" w:rsidP="00E432EE">
      <w:pPr>
        <w:pStyle w:val="ListParagraph"/>
        <w:ind w:left="360"/>
      </w:pPr>
      <w:r>
        <w:t>Vurderingsformen «bestått – ikke bestått» bør revideres. Det var stort sprik i nivået blant studentene og bokstavkarakterer ville blitt oppfattet som mer rettferdig.</w:t>
      </w:r>
    </w:p>
    <w:p w:rsidR="00E432EE" w:rsidRDefault="00E432EE" w:rsidP="00E432EE">
      <w:pPr>
        <w:pStyle w:val="ListParagraph"/>
        <w:ind w:left="360"/>
      </w:pPr>
    </w:p>
    <w:p w:rsidR="00B42E6B" w:rsidRDefault="00B42E6B" w:rsidP="0036298D">
      <w:pPr>
        <w:pStyle w:val="ListParagraph"/>
        <w:ind w:left="360"/>
      </w:pPr>
      <w:r>
        <w:t xml:space="preserve">Seminaret på </w:t>
      </w:r>
      <w:proofErr w:type="spellStart"/>
      <w:r>
        <w:t>Granavolden</w:t>
      </w:r>
      <w:proofErr w:type="spellEnd"/>
      <w:r>
        <w:t xml:space="preserve"> Gjæstgiveri i begynnelsen av semesteret (etter fire seminaret på UiO), var en stor suksess. Dette introduksjonsseminaret er med på å bygge kullfølelse og samhold</w:t>
      </w:r>
      <w:r w:rsidR="001F6002">
        <w:t xml:space="preserve"> blant mastergradsstudentene og tar unna såpass mye av undervisningen at det skaper bedre rom i den trange tidsplanen i høstsemesteret.</w:t>
      </w:r>
      <w:r>
        <w:t xml:space="preserve"> </w:t>
      </w:r>
      <w:r w:rsidR="0036298D">
        <w:t>M</w:t>
      </w:r>
      <w:r w:rsidR="0036298D">
        <w:t>ange av faglærerne stilte opp med en faglig presentasjon og forslag til tema for MA-op</w:t>
      </w:r>
      <w:r w:rsidR="0036298D">
        <w:t xml:space="preserve">pgaver på </w:t>
      </w:r>
      <w:proofErr w:type="spellStart"/>
      <w:r w:rsidR="001F6002">
        <w:t>Granavolden</w:t>
      </w:r>
      <w:proofErr w:type="spellEnd"/>
      <w:r w:rsidR="0036298D">
        <w:t xml:space="preserve">, og det fungerte meget bra. </w:t>
      </w:r>
    </w:p>
    <w:p w:rsidR="001F6002" w:rsidRDefault="001F6002" w:rsidP="001F6002">
      <w:pPr>
        <w:pStyle w:val="ListParagraph"/>
        <w:ind w:left="360"/>
      </w:pPr>
    </w:p>
    <w:p w:rsidR="001F6002" w:rsidRDefault="001F6002" w:rsidP="001F6002">
      <w:pPr>
        <w:pStyle w:val="ListParagraph"/>
        <w:numPr>
          <w:ilvl w:val="0"/>
          <w:numId w:val="1"/>
        </w:numPr>
      </w:pPr>
      <w:r>
        <w:t xml:space="preserve">Periodisk studentevaluering: </w:t>
      </w:r>
      <w:r w:rsidR="00613DE2">
        <w:t>kommentarer</w:t>
      </w:r>
    </w:p>
    <w:p w:rsidR="001F6002" w:rsidRDefault="00613DE2" w:rsidP="00613DE2">
      <w:pPr>
        <w:ind w:left="360"/>
      </w:pPr>
      <w:r>
        <w:t xml:space="preserve">Samtlige av studentene deltok i studentevalueringen. </w:t>
      </w:r>
      <w:r w:rsidR="001F6002">
        <w:t xml:space="preserve">Emnet fikk meget gode skussmål fra studentene med en snittkarakter på rundt 5. De få negative kommentarene gikk hovedsakelig på at internkoordineringen </w:t>
      </w:r>
      <w:r>
        <w:t xml:space="preserve">og informasjonen </w:t>
      </w:r>
      <w:r w:rsidR="001F6002">
        <w:t xml:space="preserve">vedrørende metodemodulene kunne vært bedre og at innleveringsfristene kom for tett. </w:t>
      </w:r>
      <w:r>
        <w:t xml:space="preserve">Dessuten var pensummengden til tre av seminarene </w:t>
      </w:r>
      <w:r>
        <w:t xml:space="preserve">som nevnt </w:t>
      </w:r>
      <w:r>
        <w:t xml:space="preserve">for stor. </w:t>
      </w:r>
      <w:r w:rsidR="001F6002">
        <w:t>Én ytret ønske om noe mer fokus på prosjektbeskrivelse i forhold til teori og én ønsket seg enda mer gruppearbeid i seminare</w:t>
      </w:r>
      <w:bookmarkStart w:id="0" w:name="_GoBack"/>
      <w:bookmarkEnd w:id="0"/>
      <w:r w:rsidR="001F6002">
        <w:t>ne.</w:t>
      </w:r>
      <w:r>
        <w:t xml:space="preserve"> </w:t>
      </w:r>
    </w:p>
    <w:p w:rsidR="00B42E6B" w:rsidRDefault="00B42E6B" w:rsidP="00613DE2"/>
    <w:p w:rsidR="00E432EE" w:rsidRPr="0006042A" w:rsidRDefault="00E432EE" w:rsidP="00E432EE">
      <w:pPr>
        <w:pStyle w:val="ListParagraph"/>
        <w:ind w:left="360"/>
      </w:pPr>
    </w:p>
    <w:p w:rsidR="006D156C" w:rsidRPr="0006042A" w:rsidRDefault="006D156C" w:rsidP="006D156C"/>
    <w:sectPr w:rsidR="006D156C" w:rsidRPr="0006042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3956BE"/>
    <w:multiLevelType w:val="hybridMultilevel"/>
    <w:tmpl w:val="01DCA26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nsid w:val="66727C26"/>
    <w:multiLevelType w:val="hybridMultilevel"/>
    <w:tmpl w:val="58D43802"/>
    <w:lvl w:ilvl="0" w:tplc="1D2217DA">
      <w:start w:val="1"/>
      <w:numFmt w:val="decimal"/>
      <w:lvlText w:val="%1."/>
      <w:lvlJc w:val="left"/>
      <w:pPr>
        <w:ind w:left="360" w:hanging="360"/>
      </w:pPr>
      <w:rPr>
        <w:rFonts w:hint="default"/>
        <w:lang w:val="nb-NO"/>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156C"/>
    <w:rsid w:val="00005D1E"/>
    <w:rsid w:val="0006042A"/>
    <w:rsid w:val="00081C71"/>
    <w:rsid w:val="001C5ED8"/>
    <w:rsid w:val="001F6002"/>
    <w:rsid w:val="0036298D"/>
    <w:rsid w:val="00467F55"/>
    <w:rsid w:val="005A2900"/>
    <w:rsid w:val="00613DE2"/>
    <w:rsid w:val="006D156C"/>
    <w:rsid w:val="00B42E6B"/>
    <w:rsid w:val="00E432EE"/>
    <w:rsid w:val="00FD0543"/>
  </w:rsids>
  <m:mathPr>
    <m:mathFont m:val="Cambria Math"/>
    <m:brkBin m:val="before"/>
    <m:brkBinSub m:val="--"/>
    <m:smallFrac m:val="0"/>
    <m:dispDef/>
    <m:lMargin m:val="0"/>
    <m:rMargin m:val="0"/>
    <m:defJc m:val="centerGroup"/>
    <m:wrapIndent m:val="1440"/>
    <m:intLim m:val="subSup"/>
    <m:naryLim m:val="undOvr"/>
  </m:mathPr>
  <w:themeFontLang w:val="nb-NO"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156C"/>
    <w:rPr>
      <w:color w:val="0000FF" w:themeColor="hyperlink"/>
      <w:u w:val="single"/>
    </w:rPr>
  </w:style>
  <w:style w:type="paragraph" w:styleId="ListParagraph">
    <w:name w:val="List Paragraph"/>
    <w:basedOn w:val="Normal"/>
    <w:uiPriority w:val="34"/>
    <w:qFormat/>
    <w:rsid w:val="006D156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156C"/>
    <w:rPr>
      <w:color w:val="0000FF" w:themeColor="hyperlink"/>
      <w:u w:val="single"/>
    </w:rPr>
  </w:style>
  <w:style w:type="paragraph" w:styleId="ListParagraph">
    <w:name w:val="List Paragraph"/>
    <w:basedOn w:val="Normal"/>
    <w:uiPriority w:val="34"/>
    <w:qFormat/>
    <w:rsid w:val="006D15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io.no/studier/emner/hf/ikos/MES4000/index.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CDE864FE.dotm</Template>
  <TotalTime>177</TotalTime>
  <Pages>1</Pages>
  <Words>714</Words>
  <Characters>3790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4496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Brynjar Lia</dc:creator>
  <cp:lastModifiedBy>Brynjar Lia</cp:lastModifiedBy>
  <cp:revision>5</cp:revision>
  <dcterms:created xsi:type="dcterms:W3CDTF">2016-02-29T12:50:00Z</dcterms:created>
  <dcterms:modified xsi:type="dcterms:W3CDTF">2016-02-29T16:48:00Z</dcterms:modified>
</cp:coreProperties>
</file>