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5C52" w:rsidRPr="00420B19" w:rsidRDefault="007B5C52" w:rsidP="00AD762C"/>
    <w:p w:rsidR="007B5C52" w:rsidRPr="00420B19" w:rsidRDefault="007B5C52" w:rsidP="00AD762C"/>
    <w:p w:rsidR="007B5C52" w:rsidRPr="00420B19" w:rsidRDefault="007B5C52" w:rsidP="00AD762C"/>
    <w:p w:rsidR="007B5C52" w:rsidRPr="00420B19" w:rsidRDefault="007B5C52" w:rsidP="00AD762C"/>
    <w:p w:rsidR="007B5C52" w:rsidRPr="00420B19" w:rsidRDefault="007B5C52" w:rsidP="00AD762C"/>
    <w:p w:rsidR="007B5C52" w:rsidRPr="00420B19" w:rsidRDefault="007B5C52" w:rsidP="00AD762C">
      <w:pPr>
        <w:pStyle w:val="Forside1tittel"/>
      </w:pPr>
      <w:r w:rsidRPr="00420B19">
        <w:t>Oppgavens tittel</w:t>
      </w:r>
    </w:p>
    <w:p w:rsidR="007B5C52" w:rsidRPr="00420B19" w:rsidRDefault="007B5C52" w:rsidP="00AD762C">
      <w:pPr>
        <w:pStyle w:val="Forside2undertittel"/>
      </w:pPr>
      <w:r w:rsidRPr="00420B19">
        <w:t>Skriv inn eventuell undertittel her</w:t>
      </w:r>
    </w:p>
    <w:p w:rsidR="007B5C52" w:rsidRPr="00420B19" w:rsidRDefault="007B5C52" w:rsidP="00AD762C"/>
    <w:p w:rsidR="007B5C52" w:rsidRPr="00420B19" w:rsidRDefault="007B5C52" w:rsidP="00AD762C"/>
    <w:p w:rsidR="007B5C52" w:rsidRPr="00420B19" w:rsidRDefault="007B5C52" w:rsidP="00AD762C"/>
    <w:p w:rsidR="007B5C52" w:rsidRPr="00420B19" w:rsidRDefault="007B5C52" w:rsidP="00AD762C"/>
    <w:p w:rsidR="005D6913" w:rsidRDefault="005D6913" w:rsidP="00AD762C">
      <w:pPr>
        <w:pStyle w:val="Forside3kandnrord"/>
      </w:pPr>
      <w:r>
        <w:t>Emnekode: [Fyll inn navn og emnekode for emnet]</w:t>
      </w:r>
    </w:p>
    <w:p w:rsidR="007B5C52" w:rsidRPr="00420B19" w:rsidRDefault="007B5C52" w:rsidP="00AD762C">
      <w:pPr>
        <w:pStyle w:val="Forside3kandnrord"/>
      </w:pPr>
      <w:r w:rsidRPr="00420B19">
        <w:t>Kandidatnummer: [Fyll inn kandidatnummer]</w:t>
      </w:r>
    </w:p>
    <w:p w:rsidR="007B5C52" w:rsidRDefault="007B5C52" w:rsidP="00AD762C">
      <w:pPr>
        <w:pStyle w:val="Forside3kandnrord"/>
      </w:pPr>
      <w:r w:rsidRPr="00420B19">
        <w:t>Antall ord: [Fyll inn antall ord]</w:t>
      </w:r>
    </w:p>
    <w:p w:rsidR="005D6913" w:rsidRPr="00420B19" w:rsidRDefault="005D6913" w:rsidP="00AD762C">
      <w:pPr>
        <w:pStyle w:val="Forside3kandnrord"/>
      </w:pPr>
      <w:r>
        <w:t>Dato: [Fyll inn dato]</w:t>
      </w:r>
    </w:p>
    <w:p w:rsidR="007C27BE" w:rsidRPr="00420B19" w:rsidRDefault="007C27BE" w:rsidP="00AD762C">
      <w:pPr>
        <w:sectPr w:rsidR="007C27BE" w:rsidRPr="00420B19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sdt>
      <w:sdtPr>
        <w:rPr>
          <w:sz w:val="24"/>
          <w:lang w:val="nb-NO" w:eastAsia="zh-TW"/>
        </w:rPr>
        <w:id w:val="906115815"/>
        <w:docPartObj>
          <w:docPartGallery w:val="Table of Contents"/>
          <w:docPartUnique/>
        </w:docPartObj>
      </w:sdtPr>
      <w:sdtEndPr/>
      <w:sdtContent>
        <w:p w:rsidR="002B25CF" w:rsidRPr="00AD762C" w:rsidRDefault="002B25CF" w:rsidP="00AD762C">
          <w:pPr>
            <w:pStyle w:val="TOCHeading"/>
            <w:rPr>
              <w:b/>
            </w:rPr>
          </w:pPr>
          <w:r w:rsidRPr="00AD762C">
            <w:rPr>
              <w:b/>
            </w:rPr>
            <w:t>Innholdsfortegnelse</w:t>
          </w:r>
        </w:p>
        <w:p w:rsidR="002627BC" w:rsidRDefault="002B25CF">
          <w:pPr>
            <w:pStyle w:val="TOC1"/>
            <w:rPr>
              <w:rFonts w:asciiTheme="minorHAnsi" w:hAnsiTheme="minorHAnsi" w:cstheme="minorBidi"/>
              <w:b w:val="0"/>
              <w:caps w:val="0"/>
              <w:noProof/>
              <w:sz w:val="22"/>
              <w:lang w:eastAsia="ja-JP"/>
            </w:rPr>
          </w:pPr>
          <w:r>
            <w:rPr>
              <w:bCs/>
            </w:rPr>
            <w:fldChar w:fldCharType="begin"/>
          </w:r>
          <w:r>
            <w:rPr>
              <w:bCs/>
            </w:rPr>
            <w:instrText xml:space="preserve"> TOC \o "1-4" \h \z \u </w:instrText>
          </w:r>
          <w:r>
            <w:rPr>
              <w:bCs/>
            </w:rPr>
            <w:fldChar w:fldCharType="separate"/>
          </w:r>
          <w:hyperlink w:anchor="_Toc4409351" w:history="1">
            <w:r w:rsidR="002627BC" w:rsidRPr="001A45F5">
              <w:rPr>
                <w:rStyle w:val="Hyperlink"/>
                <w:noProof/>
              </w:rPr>
              <w:t>1</w:t>
            </w:r>
            <w:r w:rsidR="002627BC">
              <w:rPr>
                <w:rFonts w:asciiTheme="minorHAnsi" w:hAnsiTheme="minorHAnsi" w:cstheme="minorBidi"/>
                <w:b w:val="0"/>
                <w:caps w:val="0"/>
                <w:noProof/>
                <w:sz w:val="22"/>
                <w:lang w:eastAsia="ja-JP"/>
              </w:rPr>
              <w:tab/>
            </w:r>
            <w:r w:rsidR="002627BC" w:rsidRPr="001A45F5">
              <w:rPr>
                <w:rStyle w:val="Hyperlink"/>
                <w:noProof/>
              </w:rPr>
              <w:t>Overskriftsnivå 1 (Heading 1 / Overskrift 1)</w:t>
            </w:r>
            <w:r w:rsidR="002627BC">
              <w:rPr>
                <w:noProof/>
                <w:webHidden/>
              </w:rPr>
              <w:tab/>
            </w:r>
            <w:r w:rsidR="002627BC">
              <w:rPr>
                <w:noProof/>
                <w:webHidden/>
              </w:rPr>
              <w:fldChar w:fldCharType="begin"/>
            </w:r>
            <w:r w:rsidR="002627BC">
              <w:rPr>
                <w:noProof/>
                <w:webHidden/>
              </w:rPr>
              <w:instrText xml:space="preserve"> PAGEREF _Toc4409351 \h </w:instrText>
            </w:r>
            <w:r w:rsidR="002627BC">
              <w:rPr>
                <w:noProof/>
                <w:webHidden/>
              </w:rPr>
            </w:r>
            <w:r w:rsidR="002627BC">
              <w:rPr>
                <w:noProof/>
                <w:webHidden/>
              </w:rPr>
              <w:fldChar w:fldCharType="separate"/>
            </w:r>
            <w:r w:rsidR="002627BC">
              <w:rPr>
                <w:noProof/>
                <w:webHidden/>
              </w:rPr>
              <w:t>1</w:t>
            </w:r>
            <w:r w:rsidR="002627BC">
              <w:rPr>
                <w:noProof/>
                <w:webHidden/>
              </w:rPr>
              <w:fldChar w:fldCharType="end"/>
            </w:r>
          </w:hyperlink>
        </w:p>
        <w:p w:rsidR="002627BC" w:rsidRDefault="005D6913">
          <w:pPr>
            <w:pStyle w:val="TOC2"/>
            <w:tabs>
              <w:tab w:val="right" w:leader="dot" w:pos="9016"/>
            </w:tabs>
            <w:rPr>
              <w:rFonts w:asciiTheme="minorHAnsi" w:hAnsiTheme="minorHAnsi" w:cstheme="minorBidi"/>
              <w:noProof/>
              <w:sz w:val="22"/>
              <w:lang w:eastAsia="ja-JP"/>
            </w:rPr>
          </w:pPr>
          <w:hyperlink w:anchor="_Toc4409352" w:history="1">
            <w:r w:rsidR="002627BC" w:rsidRPr="001A45F5">
              <w:rPr>
                <w:rStyle w:val="Hyperlink"/>
                <w:noProof/>
              </w:rPr>
              <w:t>1.1</w:t>
            </w:r>
            <w:r w:rsidR="002627BC">
              <w:rPr>
                <w:rFonts w:asciiTheme="minorHAnsi" w:hAnsiTheme="minorHAnsi" w:cstheme="minorBidi"/>
                <w:noProof/>
                <w:sz w:val="22"/>
                <w:lang w:eastAsia="ja-JP"/>
              </w:rPr>
              <w:tab/>
            </w:r>
            <w:r w:rsidR="002627BC" w:rsidRPr="001A45F5">
              <w:rPr>
                <w:rStyle w:val="Hyperlink"/>
                <w:noProof/>
              </w:rPr>
              <w:t>Overskriftsnivå 2 (Heading 2 / Overskrift 1)</w:t>
            </w:r>
            <w:r w:rsidR="002627BC">
              <w:rPr>
                <w:noProof/>
                <w:webHidden/>
              </w:rPr>
              <w:tab/>
            </w:r>
            <w:r w:rsidR="002627BC">
              <w:rPr>
                <w:noProof/>
                <w:webHidden/>
              </w:rPr>
              <w:fldChar w:fldCharType="begin"/>
            </w:r>
            <w:r w:rsidR="002627BC">
              <w:rPr>
                <w:noProof/>
                <w:webHidden/>
              </w:rPr>
              <w:instrText xml:space="preserve"> PAGEREF _Toc4409352 \h </w:instrText>
            </w:r>
            <w:r w:rsidR="002627BC">
              <w:rPr>
                <w:noProof/>
                <w:webHidden/>
              </w:rPr>
            </w:r>
            <w:r w:rsidR="002627BC">
              <w:rPr>
                <w:noProof/>
                <w:webHidden/>
              </w:rPr>
              <w:fldChar w:fldCharType="separate"/>
            </w:r>
            <w:r w:rsidR="002627BC">
              <w:rPr>
                <w:noProof/>
                <w:webHidden/>
              </w:rPr>
              <w:t>1</w:t>
            </w:r>
            <w:r w:rsidR="002627BC">
              <w:rPr>
                <w:noProof/>
                <w:webHidden/>
              </w:rPr>
              <w:fldChar w:fldCharType="end"/>
            </w:r>
          </w:hyperlink>
        </w:p>
        <w:p w:rsidR="002627BC" w:rsidRDefault="005D6913">
          <w:pPr>
            <w:pStyle w:val="TOC3"/>
            <w:tabs>
              <w:tab w:val="left" w:pos="1540"/>
              <w:tab w:val="right" w:leader="dot" w:pos="9016"/>
            </w:tabs>
            <w:rPr>
              <w:rFonts w:asciiTheme="minorHAnsi" w:hAnsiTheme="minorHAnsi" w:cstheme="minorBidi"/>
              <w:noProof/>
              <w:sz w:val="22"/>
              <w:lang w:eastAsia="ja-JP"/>
            </w:rPr>
          </w:pPr>
          <w:hyperlink w:anchor="_Toc4409353" w:history="1">
            <w:r w:rsidR="002627BC" w:rsidRPr="001A45F5">
              <w:rPr>
                <w:rStyle w:val="Hyperlink"/>
                <w:noProof/>
              </w:rPr>
              <w:t>1.1.1</w:t>
            </w:r>
            <w:r w:rsidR="002627BC">
              <w:rPr>
                <w:rFonts w:asciiTheme="minorHAnsi" w:hAnsiTheme="minorHAnsi" w:cstheme="minorBidi"/>
                <w:noProof/>
                <w:sz w:val="22"/>
                <w:lang w:eastAsia="ja-JP"/>
              </w:rPr>
              <w:tab/>
            </w:r>
            <w:r w:rsidR="002627BC" w:rsidRPr="001A45F5">
              <w:rPr>
                <w:rStyle w:val="Hyperlink"/>
                <w:noProof/>
              </w:rPr>
              <w:t>Overskriftsnivå 3 (Heading 3 / Overskrift 3)</w:t>
            </w:r>
            <w:r w:rsidR="002627BC">
              <w:rPr>
                <w:noProof/>
                <w:webHidden/>
              </w:rPr>
              <w:tab/>
            </w:r>
            <w:r w:rsidR="002627BC">
              <w:rPr>
                <w:noProof/>
                <w:webHidden/>
              </w:rPr>
              <w:fldChar w:fldCharType="begin"/>
            </w:r>
            <w:r w:rsidR="002627BC">
              <w:rPr>
                <w:noProof/>
                <w:webHidden/>
              </w:rPr>
              <w:instrText xml:space="preserve"> PAGEREF _Toc4409353 \h </w:instrText>
            </w:r>
            <w:r w:rsidR="002627BC">
              <w:rPr>
                <w:noProof/>
                <w:webHidden/>
              </w:rPr>
            </w:r>
            <w:r w:rsidR="002627BC">
              <w:rPr>
                <w:noProof/>
                <w:webHidden/>
              </w:rPr>
              <w:fldChar w:fldCharType="separate"/>
            </w:r>
            <w:r w:rsidR="002627BC">
              <w:rPr>
                <w:noProof/>
                <w:webHidden/>
              </w:rPr>
              <w:t>1</w:t>
            </w:r>
            <w:r w:rsidR="002627BC">
              <w:rPr>
                <w:noProof/>
                <w:webHidden/>
              </w:rPr>
              <w:fldChar w:fldCharType="end"/>
            </w:r>
          </w:hyperlink>
        </w:p>
        <w:p w:rsidR="002627BC" w:rsidRDefault="005D6913">
          <w:pPr>
            <w:pStyle w:val="TOC4"/>
            <w:tabs>
              <w:tab w:val="left" w:pos="1760"/>
              <w:tab w:val="right" w:leader="dot" w:pos="9016"/>
            </w:tabs>
            <w:rPr>
              <w:rFonts w:asciiTheme="minorHAnsi" w:hAnsiTheme="minorHAnsi" w:cstheme="minorBidi"/>
              <w:noProof/>
              <w:sz w:val="22"/>
              <w:lang w:eastAsia="ja-JP"/>
            </w:rPr>
          </w:pPr>
          <w:hyperlink w:anchor="_Toc4409354" w:history="1">
            <w:r w:rsidR="002627BC" w:rsidRPr="001A45F5">
              <w:rPr>
                <w:rStyle w:val="Hyperlink"/>
                <w:noProof/>
              </w:rPr>
              <w:t>1.1.1.1</w:t>
            </w:r>
            <w:r w:rsidR="002627BC">
              <w:rPr>
                <w:rFonts w:asciiTheme="minorHAnsi" w:hAnsiTheme="minorHAnsi" w:cstheme="minorBidi"/>
                <w:noProof/>
                <w:sz w:val="22"/>
                <w:lang w:eastAsia="ja-JP"/>
              </w:rPr>
              <w:tab/>
            </w:r>
            <w:r w:rsidR="002627BC" w:rsidRPr="001A45F5">
              <w:rPr>
                <w:rStyle w:val="Hyperlink"/>
                <w:noProof/>
              </w:rPr>
              <w:t>Overskriftsnivå 4 (Heading 4 / Overskrift 4)</w:t>
            </w:r>
            <w:r w:rsidR="002627BC">
              <w:rPr>
                <w:noProof/>
                <w:webHidden/>
              </w:rPr>
              <w:tab/>
            </w:r>
            <w:r w:rsidR="002627BC">
              <w:rPr>
                <w:noProof/>
                <w:webHidden/>
              </w:rPr>
              <w:fldChar w:fldCharType="begin"/>
            </w:r>
            <w:r w:rsidR="002627BC">
              <w:rPr>
                <w:noProof/>
                <w:webHidden/>
              </w:rPr>
              <w:instrText xml:space="preserve"> PAGEREF _Toc4409354 \h </w:instrText>
            </w:r>
            <w:r w:rsidR="002627BC">
              <w:rPr>
                <w:noProof/>
                <w:webHidden/>
              </w:rPr>
            </w:r>
            <w:r w:rsidR="002627BC">
              <w:rPr>
                <w:noProof/>
                <w:webHidden/>
              </w:rPr>
              <w:fldChar w:fldCharType="separate"/>
            </w:r>
            <w:r w:rsidR="002627BC">
              <w:rPr>
                <w:noProof/>
                <w:webHidden/>
              </w:rPr>
              <w:t>1</w:t>
            </w:r>
            <w:r w:rsidR="002627BC">
              <w:rPr>
                <w:noProof/>
                <w:webHidden/>
              </w:rPr>
              <w:fldChar w:fldCharType="end"/>
            </w:r>
          </w:hyperlink>
        </w:p>
        <w:p w:rsidR="002B25CF" w:rsidRDefault="002B25CF" w:rsidP="00AD762C">
          <w:r>
            <w:rPr>
              <w:caps/>
            </w:rPr>
            <w:fldChar w:fldCharType="end"/>
          </w:r>
        </w:p>
      </w:sdtContent>
    </w:sdt>
    <w:p w:rsidR="002B25CF" w:rsidRDefault="002B25CF" w:rsidP="00AD762C">
      <w:pPr>
        <w:pStyle w:val="Heading1"/>
        <w:sectPr w:rsidR="002B25CF" w:rsidSect="00AD762C">
          <w:headerReference w:type="default" r:id="rId14"/>
          <w:footerReference w:type="default" r:id="rId15"/>
          <w:pgSz w:w="11906" w:h="16838"/>
          <w:pgMar w:top="1440" w:right="1440" w:bottom="1440" w:left="1440" w:header="708" w:footer="708" w:gutter="0"/>
          <w:pgNumType w:fmt="lowerRoman"/>
          <w:cols w:space="708"/>
          <w:docGrid w:linePitch="360"/>
        </w:sectPr>
      </w:pPr>
      <w:bookmarkStart w:id="0" w:name="_GoBack"/>
      <w:bookmarkEnd w:id="0"/>
    </w:p>
    <w:p w:rsidR="00C21DE1" w:rsidRDefault="00C21DE1" w:rsidP="00AD762C">
      <w:pPr>
        <w:pStyle w:val="Heading1"/>
      </w:pPr>
      <w:bookmarkStart w:id="1" w:name="_Toc4409351"/>
      <w:r w:rsidRPr="00420B19">
        <w:lastRenderedPageBreak/>
        <w:t>Ov</w:t>
      </w:r>
      <w:r w:rsidRPr="002B25CF">
        <w:t>erskrift</w:t>
      </w:r>
      <w:r w:rsidR="00420B19" w:rsidRPr="002B25CF">
        <w:t>sni</w:t>
      </w:r>
      <w:r w:rsidR="00420B19" w:rsidRPr="00420B19">
        <w:t>vå</w:t>
      </w:r>
      <w:r w:rsidRPr="00420B19">
        <w:t xml:space="preserve"> 1</w:t>
      </w:r>
      <w:r w:rsidR="00420B19" w:rsidRPr="00420B19">
        <w:t xml:space="preserve"> (Heading 1 / Overskrift 1)</w:t>
      </w:r>
      <w:bookmarkEnd w:id="1"/>
    </w:p>
    <w:p w:rsidR="000D5D7F" w:rsidRDefault="000D5D7F" w:rsidP="000D5D7F">
      <w:r w:rsidRPr="000D5D7F">
        <w:t xml:space="preserve">Teksten på denne siden er kun ment for å illustrere hvordan riktig formaterte overskrifter og brødtekst ser ut. </w:t>
      </w:r>
    </w:p>
    <w:p w:rsidR="000D5D7F" w:rsidRPr="005D6913" w:rsidRDefault="000D5D7F" w:rsidP="000D5D7F">
      <w:pPr>
        <w:rPr>
          <w:i/>
        </w:rPr>
      </w:pPr>
      <w:r w:rsidRPr="005D6913">
        <w:rPr>
          <w:i/>
        </w:rPr>
        <w:t xml:space="preserve">Når du skal begynne å skrive bør du derfor slette all tekst på denne siden, og bruke stiler – Heading (Overskrift) 1 til 5 for overskrifter og normal for brødtekst – for å formatere din egen tekst. </w:t>
      </w:r>
    </w:p>
    <w:p w:rsidR="000D5D7F" w:rsidRDefault="000D5D7F" w:rsidP="000D5D7F">
      <w:r w:rsidRPr="000D5D7F">
        <w:t xml:space="preserve">For å oppdatere innholdsfortegnelsen, må du </w:t>
      </w:r>
      <w:proofErr w:type="spellStart"/>
      <w:r w:rsidRPr="000D5D7F">
        <w:t>høyreklikke</w:t>
      </w:r>
      <w:proofErr w:type="spellEnd"/>
      <w:r w:rsidRPr="000D5D7F">
        <w:t xml:space="preserve"> på den og velge «Update </w:t>
      </w:r>
      <w:proofErr w:type="spellStart"/>
      <w:r w:rsidRPr="000D5D7F">
        <w:t>field</w:t>
      </w:r>
      <w:proofErr w:type="spellEnd"/>
      <w:r w:rsidRPr="000D5D7F">
        <w:t>» («Oppdater felt») i menyen. Hvis det dukker opp et vindu med alternativer, må du vel-</w:t>
      </w:r>
      <w:proofErr w:type="spellStart"/>
      <w:r w:rsidRPr="000D5D7F">
        <w:t>ge</w:t>
      </w:r>
      <w:proofErr w:type="spellEnd"/>
      <w:r w:rsidRPr="000D5D7F">
        <w:t xml:space="preserve"> «Update </w:t>
      </w:r>
      <w:proofErr w:type="spellStart"/>
      <w:r w:rsidRPr="000D5D7F">
        <w:t>entire</w:t>
      </w:r>
      <w:proofErr w:type="spellEnd"/>
      <w:r w:rsidRPr="000D5D7F">
        <w:t xml:space="preserve"> </w:t>
      </w:r>
      <w:proofErr w:type="spellStart"/>
      <w:r w:rsidRPr="000D5D7F">
        <w:t>table</w:t>
      </w:r>
      <w:proofErr w:type="spellEnd"/>
      <w:r w:rsidRPr="000D5D7F">
        <w:t>» («Oppdate</w:t>
      </w:r>
      <w:r>
        <w:t>r hele tabellen») og klikke ok.</w:t>
      </w:r>
    </w:p>
    <w:p w:rsidR="000D5D7F" w:rsidRDefault="000D5D7F" w:rsidP="000D5D7F">
      <w:r>
        <w:t>I</w:t>
      </w:r>
      <w:r w:rsidRPr="000D5D7F">
        <w:t>nnholdsfortegnelsen virker kun som forutsatt (halvautomatisk) hvis du har formatert overskriftene dine med overskrifts-stiler.</w:t>
      </w:r>
    </w:p>
    <w:p w:rsidR="00C21DE1" w:rsidRDefault="00C21DE1" w:rsidP="000D5D7F">
      <w:pPr>
        <w:pStyle w:val="Heading2"/>
      </w:pPr>
      <w:bookmarkStart w:id="2" w:name="_Toc4409352"/>
      <w:r w:rsidRPr="002B25CF">
        <w:t>O</w:t>
      </w:r>
      <w:r w:rsidR="00420B19" w:rsidRPr="002B25CF">
        <w:t>v</w:t>
      </w:r>
      <w:r w:rsidRPr="002B25CF">
        <w:t>erskrift</w:t>
      </w:r>
      <w:r w:rsidR="00D90313">
        <w:t xml:space="preserve">snivå </w:t>
      </w:r>
      <w:r w:rsidRPr="00420B19">
        <w:t>2</w:t>
      </w:r>
      <w:r w:rsidR="00D90313">
        <w:t xml:space="preserve"> (Heading 2 / Overskrift 1)</w:t>
      </w:r>
      <w:bookmarkEnd w:id="2"/>
    </w:p>
    <w:p w:rsidR="000D5D7F" w:rsidRDefault="000D5D7F" w:rsidP="000D5D7F">
      <w:r>
        <w:t>Fortløpende tekst (normal).</w:t>
      </w:r>
    </w:p>
    <w:p w:rsidR="00C21DE1" w:rsidRDefault="00C21DE1" w:rsidP="00AD762C">
      <w:pPr>
        <w:pStyle w:val="Heading3"/>
      </w:pPr>
      <w:bookmarkStart w:id="3" w:name="_Toc4409353"/>
      <w:r w:rsidRPr="00D90313">
        <w:t>Overskrift</w:t>
      </w:r>
      <w:r w:rsidR="00D90313">
        <w:t>snivå</w:t>
      </w:r>
      <w:r w:rsidRPr="00D90313">
        <w:t xml:space="preserve"> 3</w:t>
      </w:r>
      <w:r w:rsidR="00D90313">
        <w:t xml:space="preserve"> (Heading 3 / Overskrift 3)</w:t>
      </w:r>
      <w:bookmarkEnd w:id="3"/>
    </w:p>
    <w:p w:rsidR="00D90313" w:rsidRPr="00D90313" w:rsidRDefault="000D5D7F" w:rsidP="00AD762C">
      <w:r>
        <w:t>Fortløpende tekst (normal).</w:t>
      </w:r>
    </w:p>
    <w:p w:rsidR="00C21DE1" w:rsidRDefault="00C21DE1" w:rsidP="00AD762C">
      <w:pPr>
        <w:pStyle w:val="Heading4"/>
      </w:pPr>
      <w:bookmarkStart w:id="4" w:name="_Toc4409354"/>
      <w:r w:rsidRPr="00D90313">
        <w:t>Overskrift</w:t>
      </w:r>
      <w:r w:rsidR="00D90313">
        <w:t>snivå</w:t>
      </w:r>
      <w:r w:rsidRPr="00D90313">
        <w:t xml:space="preserve"> 4</w:t>
      </w:r>
      <w:r w:rsidR="00D90313">
        <w:t xml:space="preserve"> (Heading 4 / Overskrift 4)</w:t>
      </w:r>
      <w:bookmarkEnd w:id="4"/>
    </w:p>
    <w:p w:rsidR="002627BC" w:rsidRPr="002627BC" w:rsidRDefault="002627BC" w:rsidP="002627BC"/>
    <w:sectPr w:rsidR="002627BC" w:rsidRPr="002627BC" w:rsidSect="00AD762C">
      <w:headerReference w:type="default" r:id="rId16"/>
      <w:footerReference w:type="default" r:id="rId17"/>
      <w:pgSz w:w="11906" w:h="16838"/>
      <w:pgMar w:top="1440" w:right="1440" w:bottom="1440" w:left="144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B5C52" w:rsidRDefault="007B5C52" w:rsidP="00AD762C">
      <w:r>
        <w:separator/>
      </w:r>
    </w:p>
  </w:endnote>
  <w:endnote w:type="continuationSeparator" w:id="0">
    <w:p w:rsidR="007B5C52" w:rsidRDefault="007B5C52" w:rsidP="00AD76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B622F" w:rsidRDefault="001B622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5C52" w:rsidRDefault="007B5C52" w:rsidP="00AD762C">
    <w:pPr>
      <w:pStyle w:val="Footer"/>
    </w:pPr>
    <w:r w:rsidRPr="007B5C52">
      <w:rPr>
        <w:noProof/>
      </w:rPr>
      <w:drawing>
        <wp:anchor distT="0" distB="0" distL="114300" distR="114300" simplePos="0" relativeHeight="251660288" behindDoc="1" locked="0" layoutInCell="1" allowOverlap="1" wp14:anchorId="73F82A82" wp14:editId="1283B377">
          <wp:simplePos x="0" y="0"/>
          <wp:positionH relativeFrom="margin">
            <wp:posOffset>191386</wp:posOffset>
          </wp:positionH>
          <wp:positionV relativeFrom="page">
            <wp:posOffset>9197163</wp:posOffset>
          </wp:positionV>
          <wp:extent cx="827405" cy="827405"/>
          <wp:effectExtent l="0" t="0" r="0" b="0"/>
          <wp:wrapNone/>
          <wp:docPr id="20" name="Picture 20" descr="C:\Users\hhhashem\OneDrive - Universitetet i Oslo\Kommunikasjon\Bilder\UiO_Segl_300dpi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hhhashem\OneDrive - Universitetet i Oslo\Kommunikasjon\Bilder\UiO_Segl_300dpi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7405" cy="8274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B622F" w:rsidRDefault="001B622F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5243768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AD762C" w:rsidRDefault="00AD762C" w:rsidP="00EF056B">
        <w:pPr>
          <w:pStyle w:val="Footer"/>
          <w:jc w:val="center"/>
        </w:pPr>
        <w:r w:rsidRPr="00EF056B">
          <w:rPr>
            <w:sz w:val="22"/>
          </w:rPr>
          <w:fldChar w:fldCharType="begin"/>
        </w:r>
        <w:r w:rsidRPr="00EF056B">
          <w:rPr>
            <w:sz w:val="22"/>
          </w:rPr>
          <w:instrText xml:space="preserve"> PAGE   \* MERGEFORMAT </w:instrText>
        </w:r>
        <w:r w:rsidRPr="00EF056B">
          <w:rPr>
            <w:sz w:val="22"/>
          </w:rPr>
          <w:fldChar w:fldCharType="separate"/>
        </w:r>
        <w:r w:rsidR="005D6913">
          <w:rPr>
            <w:noProof/>
            <w:sz w:val="22"/>
          </w:rPr>
          <w:t>ii</w:t>
        </w:r>
        <w:r w:rsidRPr="00EF056B">
          <w:rPr>
            <w:noProof/>
            <w:sz w:val="22"/>
          </w:rPr>
          <w:fldChar w:fldCharType="end"/>
        </w:r>
      </w:p>
    </w:sdtContent>
  </w:sdt>
  <w:p w:rsidR="007C27BE" w:rsidRDefault="007C27BE" w:rsidP="00AD762C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4684173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AD762C" w:rsidRDefault="00AD762C" w:rsidP="00EF056B">
        <w:pPr>
          <w:pStyle w:val="Footer"/>
          <w:jc w:val="center"/>
        </w:pPr>
        <w:r w:rsidRPr="00EF056B">
          <w:rPr>
            <w:sz w:val="22"/>
          </w:rPr>
          <w:fldChar w:fldCharType="begin"/>
        </w:r>
        <w:r w:rsidRPr="00EF056B">
          <w:rPr>
            <w:sz w:val="22"/>
          </w:rPr>
          <w:instrText xml:space="preserve"> PAGE   \* MERGEFORMAT </w:instrText>
        </w:r>
        <w:r w:rsidRPr="00EF056B">
          <w:rPr>
            <w:sz w:val="22"/>
          </w:rPr>
          <w:fldChar w:fldCharType="separate"/>
        </w:r>
        <w:r w:rsidR="005D6913">
          <w:rPr>
            <w:noProof/>
            <w:sz w:val="22"/>
          </w:rPr>
          <w:t>1</w:t>
        </w:r>
        <w:r w:rsidRPr="00EF056B">
          <w:rPr>
            <w:noProof/>
            <w:sz w:val="22"/>
          </w:rPr>
          <w:fldChar w:fldCharType="end"/>
        </w:r>
      </w:p>
    </w:sdtContent>
  </w:sdt>
  <w:p w:rsidR="00AD762C" w:rsidRDefault="00AD762C" w:rsidP="00AD762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B5C52" w:rsidRDefault="007B5C52" w:rsidP="00AD762C">
      <w:r>
        <w:separator/>
      </w:r>
    </w:p>
  </w:footnote>
  <w:footnote w:type="continuationSeparator" w:id="0">
    <w:p w:rsidR="007B5C52" w:rsidRDefault="007B5C52" w:rsidP="00AD76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B622F" w:rsidRDefault="001B622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5C52" w:rsidRDefault="007B5C52" w:rsidP="00AD762C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0</wp:posOffset>
          </wp:positionH>
          <wp:positionV relativeFrom="page">
            <wp:posOffset>1392865</wp:posOffset>
          </wp:positionV>
          <wp:extent cx="3059430" cy="197485"/>
          <wp:effectExtent l="0" t="0" r="7620" b="0"/>
          <wp:wrapNone/>
          <wp:docPr id="19" name="Picture 19" descr="C:\Users\hhhashem\AppData\Local\Microsoft\Windows\Temporary Internet Files\Content.Word\UiO_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hhhashem\AppData\Local\Microsoft\Windows\Temporary Internet Files\Content.Word\UiO_A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59430" cy="1974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B622F" w:rsidRDefault="001B622F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C27BE" w:rsidRDefault="007C27BE" w:rsidP="00AD762C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762C" w:rsidRDefault="00AD762C" w:rsidP="00AD762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DD15C1"/>
    <w:multiLevelType w:val="hybridMultilevel"/>
    <w:tmpl w:val="89C85832"/>
    <w:lvl w:ilvl="0" w:tplc="59A68B5A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5173FEF"/>
    <w:multiLevelType w:val="multilevel"/>
    <w:tmpl w:val="118CADA4"/>
    <w:lvl w:ilvl="0">
      <w:start w:val="1"/>
      <w:numFmt w:val="decimal"/>
      <w:pStyle w:val="Heading1"/>
      <w:lvlText w:val="%1"/>
      <w:lvlJc w:val="left"/>
      <w:pPr>
        <w:ind w:left="936" w:hanging="936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ind w:left="936" w:hanging="936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ind w:left="936" w:hanging="936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0"/>
    <w:lvlOverride w:ilvl="0">
      <w:startOverride w:val="1"/>
    </w:lvlOverride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5C52"/>
    <w:rsid w:val="00036DDC"/>
    <w:rsid w:val="000827BA"/>
    <w:rsid w:val="000D5D7F"/>
    <w:rsid w:val="001B622F"/>
    <w:rsid w:val="001E739B"/>
    <w:rsid w:val="002627BC"/>
    <w:rsid w:val="002A75BA"/>
    <w:rsid w:val="002B25CF"/>
    <w:rsid w:val="00394407"/>
    <w:rsid w:val="00420B19"/>
    <w:rsid w:val="005378EF"/>
    <w:rsid w:val="00565DA4"/>
    <w:rsid w:val="005B31AC"/>
    <w:rsid w:val="005D38B6"/>
    <w:rsid w:val="005D6913"/>
    <w:rsid w:val="005E43DD"/>
    <w:rsid w:val="00723217"/>
    <w:rsid w:val="00770163"/>
    <w:rsid w:val="007959E2"/>
    <w:rsid w:val="00796F36"/>
    <w:rsid w:val="007A4C0A"/>
    <w:rsid w:val="007B5C52"/>
    <w:rsid w:val="007C27BE"/>
    <w:rsid w:val="00854532"/>
    <w:rsid w:val="00867ED8"/>
    <w:rsid w:val="008725D0"/>
    <w:rsid w:val="009D2097"/>
    <w:rsid w:val="00AD762C"/>
    <w:rsid w:val="00B333E8"/>
    <w:rsid w:val="00BF5230"/>
    <w:rsid w:val="00C21DE1"/>
    <w:rsid w:val="00C237DA"/>
    <w:rsid w:val="00C368D8"/>
    <w:rsid w:val="00CB5519"/>
    <w:rsid w:val="00D15FC0"/>
    <w:rsid w:val="00D32854"/>
    <w:rsid w:val="00D54734"/>
    <w:rsid w:val="00D558CB"/>
    <w:rsid w:val="00D90313"/>
    <w:rsid w:val="00D960F2"/>
    <w:rsid w:val="00DA05AF"/>
    <w:rsid w:val="00EF056B"/>
    <w:rsid w:val="00EF3020"/>
    <w:rsid w:val="00F94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5DBC0B5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65DA4"/>
    <w:pPr>
      <w:suppressAutoHyphens/>
      <w:spacing w:after="240" w:line="360" w:lineRule="auto"/>
    </w:pPr>
    <w:rPr>
      <w:rFonts w:ascii="Arial" w:hAnsi="Arial" w:cs="Arial"/>
      <w:sz w:val="24"/>
    </w:rPr>
  </w:style>
  <w:style w:type="paragraph" w:styleId="Heading1">
    <w:name w:val="heading 1"/>
    <w:basedOn w:val="ListParagraph"/>
    <w:next w:val="Normal"/>
    <w:link w:val="Heading1Char"/>
    <w:uiPriority w:val="9"/>
    <w:qFormat/>
    <w:rsid w:val="002B25CF"/>
    <w:pPr>
      <w:keepNext/>
      <w:numPr>
        <w:numId w:val="3"/>
      </w:numPr>
      <w:spacing w:after="0" w:line="312" w:lineRule="auto"/>
      <w:outlineLvl w:val="0"/>
    </w:pPr>
    <w:rPr>
      <w:b/>
      <w:sz w:val="28"/>
      <w:lang w:val="en-US"/>
    </w:rPr>
  </w:style>
  <w:style w:type="paragraph" w:styleId="Heading2">
    <w:name w:val="heading 2"/>
    <w:basedOn w:val="ListParagraph"/>
    <w:next w:val="Normal"/>
    <w:link w:val="Heading2Char"/>
    <w:uiPriority w:val="9"/>
    <w:unhideWhenUsed/>
    <w:qFormat/>
    <w:rsid w:val="002B25CF"/>
    <w:pPr>
      <w:keepNext/>
      <w:numPr>
        <w:ilvl w:val="1"/>
        <w:numId w:val="3"/>
      </w:numPr>
      <w:spacing w:after="0" w:line="312" w:lineRule="auto"/>
      <w:ind w:left="936" w:hanging="936"/>
      <w:outlineLvl w:val="1"/>
    </w:pPr>
    <w:rPr>
      <w:b/>
    </w:rPr>
  </w:style>
  <w:style w:type="paragraph" w:styleId="Heading3">
    <w:name w:val="heading 3"/>
    <w:basedOn w:val="ListParagraph"/>
    <w:next w:val="Normal"/>
    <w:link w:val="Heading3Char"/>
    <w:uiPriority w:val="9"/>
    <w:unhideWhenUsed/>
    <w:qFormat/>
    <w:rsid w:val="00D90313"/>
    <w:pPr>
      <w:numPr>
        <w:ilvl w:val="2"/>
        <w:numId w:val="3"/>
      </w:numPr>
      <w:outlineLvl w:val="2"/>
    </w:pPr>
  </w:style>
  <w:style w:type="paragraph" w:styleId="Heading4">
    <w:name w:val="heading 4"/>
    <w:basedOn w:val="ListParagraph"/>
    <w:next w:val="Normal"/>
    <w:link w:val="Heading4Char"/>
    <w:uiPriority w:val="9"/>
    <w:unhideWhenUsed/>
    <w:qFormat/>
    <w:rsid w:val="00D90313"/>
    <w:pPr>
      <w:numPr>
        <w:ilvl w:val="3"/>
        <w:numId w:val="3"/>
      </w:numPr>
      <w:outlineLvl w:val="3"/>
    </w:pPr>
    <w:rPr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B5C5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B5C52"/>
  </w:style>
  <w:style w:type="paragraph" w:styleId="Footer">
    <w:name w:val="footer"/>
    <w:basedOn w:val="Normal"/>
    <w:link w:val="FooterChar"/>
    <w:uiPriority w:val="99"/>
    <w:unhideWhenUsed/>
    <w:rsid w:val="007B5C5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B5C52"/>
  </w:style>
  <w:style w:type="paragraph" w:styleId="Title">
    <w:name w:val="Title"/>
    <w:basedOn w:val="Normal"/>
    <w:next w:val="Normal"/>
    <w:link w:val="TitleChar"/>
    <w:uiPriority w:val="10"/>
    <w:qFormat/>
    <w:rsid w:val="007B5C52"/>
    <w:pPr>
      <w:spacing w:after="0" w:line="240" w:lineRule="auto"/>
      <w:ind w:left="851"/>
      <w:contextualSpacing/>
    </w:pPr>
    <w:rPr>
      <w:rFonts w:eastAsiaTheme="majorEastAsia"/>
      <w:color w:val="595959" w:themeColor="text1" w:themeTint="A6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B5C52"/>
    <w:rPr>
      <w:rFonts w:ascii="Arial" w:eastAsiaTheme="majorEastAsia" w:hAnsi="Arial" w:cs="Arial"/>
      <w:color w:val="595959" w:themeColor="text1" w:themeTint="A6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B5C52"/>
    <w:pPr>
      <w:numPr>
        <w:ilvl w:val="1"/>
      </w:numPr>
      <w:spacing w:before="160"/>
      <w:ind w:left="851"/>
    </w:pPr>
    <w:rPr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7B5C52"/>
    <w:rPr>
      <w:rFonts w:ascii="Arial" w:hAnsi="Arial" w:cs="Arial"/>
      <w:color w:val="5A5A5A" w:themeColor="text1" w:themeTint="A5"/>
      <w:spacing w:val="15"/>
      <w:sz w:val="24"/>
    </w:rPr>
  </w:style>
  <w:style w:type="paragraph" w:customStyle="1" w:styleId="Forside3kandnrord">
    <w:name w:val="Forside 3 (kandnr / ord)"/>
    <w:basedOn w:val="Subtitle"/>
    <w:qFormat/>
    <w:rsid w:val="007B5C52"/>
    <w:rPr>
      <w:color w:val="auto"/>
    </w:rPr>
  </w:style>
  <w:style w:type="paragraph" w:customStyle="1" w:styleId="Forside1tittel">
    <w:name w:val="Forside 1 (tittel)"/>
    <w:basedOn w:val="Title"/>
    <w:qFormat/>
    <w:rsid w:val="00D32854"/>
  </w:style>
  <w:style w:type="paragraph" w:customStyle="1" w:styleId="Forside2undertittel">
    <w:name w:val="Forside 2 (undertittel)"/>
    <w:basedOn w:val="Subtitle"/>
    <w:qFormat/>
    <w:rsid w:val="00D32854"/>
  </w:style>
  <w:style w:type="character" w:customStyle="1" w:styleId="Heading1Char">
    <w:name w:val="Heading 1 Char"/>
    <w:basedOn w:val="DefaultParagraphFont"/>
    <w:link w:val="Heading1"/>
    <w:uiPriority w:val="9"/>
    <w:rsid w:val="002B25CF"/>
    <w:rPr>
      <w:rFonts w:ascii="Arial" w:hAnsi="Arial" w:cs="Arial"/>
      <w:b/>
      <w:sz w:val="28"/>
      <w:lang w:val="en-US"/>
    </w:rPr>
  </w:style>
  <w:style w:type="paragraph" w:styleId="TOCHeading">
    <w:name w:val="TOC Heading"/>
    <w:basedOn w:val="Heading1"/>
    <w:next w:val="Normal"/>
    <w:uiPriority w:val="39"/>
    <w:unhideWhenUsed/>
    <w:qFormat/>
    <w:rsid w:val="00C21DE1"/>
    <w:pPr>
      <w:numPr>
        <w:numId w:val="0"/>
      </w:numPr>
      <w:outlineLvl w:val="9"/>
    </w:pPr>
    <w:rPr>
      <w:b w:val="0"/>
      <w:lang w:eastAsia="ja-JP"/>
    </w:rPr>
  </w:style>
  <w:style w:type="character" w:customStyle="1" w:styleId="Heading2Char">
    <w:name w:val="Heading 2 Char"/>
    <w:basedOn w:val="DefaultParagraphFont"/>
    <w:link w:val="Heading2"/>
    <w:uiPriority w:val="9"/>
    <w:rsid w:val="002B25CF"/>
    <w:rPr>
      <w:rFonts w:ascii="Arial" w:hAnsi="Arial" w:cs="Arial"/>
      <w:b/>
      <w:sz w:val="24"/>
    </w:rPr>
  </w:style>
  <w:style w:type="character" w:customStyle="1" w:styleId="Heading3Char">
    <w:name w:val="Heading 3 Char"/>
    <w:basedOn w:val="DefaultParagraphFont"/>
    <w:link w:val="Heading3"/>
    <w:uiPriority w:val="9"/>
    <w:rsid w:val="00D90313"/>
    <w:rPr>
      <w:rFonts w:ascii="Arial" w:hAnsi="Arial" w:cs="Arial"/>
      <w:sz w:val="24"/>
    </w:rPr>
  </w:style>
  <w:style w:type="character" w:customStyle="1" w:styleId="Heading4Char">
    <w:name w:val="Heading 4 Char"/>
    <w:basedOn w:val="DefaultParagraphFont"/>
    <w:link w:val="Heading4"/>
    <w:uiPriority w:val="9"/>
    <w:rsid w:val="00D90313"/>
    <w:rPr>
      <w:rFonts w:ascii="Arial" w:hAnsi="Arial" w:cs="Arial"/>
      <w:i/>
      <w:sz w:val="24"/>
    </w:rPr>
  </w:style>
  <w:style w:type="paragraph" w:styleId="TOC1">
    <w:name w:val="toc 1"/>
    <w:basedOn w:val="Normal"/>
    <w:next w:val="Normal"/>
    <w:autoRedefine/>
    <w:uiPriority w:val="39"/>
    <w:unhideWhenUsed/>
    <w:rsid w:val="00AD762C"/>
    <w:pPr>
      <w:tabs>
        <w:tab w:val="right" w:leader="dot" w:pos="9016"/>
      </w:tabs>
      <w:spacing w:before="240" w:after="120" w:line="312" w:lineRule="auto"/>
      <w:ind w:left="618" w:hanging="618"/>
    </w:pPr>
    <w:rPr>
      <w:b/>
      <w:caps/>
    </w:rPr>
  </w:style>
  <w:style w:type="paragraph" w:styleId="TOC2">
    <w:name w:val="toc 2"/>
    <w:basedOn w:val="Normal"/>
    <w:next w:val="Normal"/>
    <w:autoRedefine/>
    <w:uiPriority w:val="39"/>
    <w:unhideWhenUsed/>
    <w:rsid w:val="00AD762C"/>
    <w:pPr>
      <w:spacing w:after="0" w:line="312" w:lineRule="auto"/>
      <w:ind w:left="618" w:hanging="618"/>
    </w:pPr>
  </w:style>
  <w:style w:type="paragraph" w:styleId="TOC3">
    <w:name w:val="toc 3"/>
    <w:basedOn w:val="Normal"/>
    <w:next w:val="Normal"/>
    <w:autoRedefine/>
    <w:uiPriority w:val="39"/>
    <w:unhideWhenUsed/>
    <w:rsid w:val="00D90313"/>
    <w:pPr>
      <w:spacing w:after="0" w:line="312" w:lineRule="auto"/>
      <w:ind w:left="624"/>
    </w:pPr>
  </w:style>
  <w:style w:type="character" w:styleId="Hyperlink">
    <w:name w:val="Hyperlink"/>
    <w:basedOn w:val="DefaultParagraphFont"/>
    <w:uiPriority w:val="99"/>
    <w:unhideWhenUsed/>
    <w:rsid w:val="005B31AC"/>
    <w:rPr>
      <w:color w:val="0563C1" w:themeColor="hyperlink"/>
      <w:u w:val="single"/>
    </w:rPr>
  </w:style>
  <w:style w:type="paragraph" w:styleId="TOC4">
    <w:name w:val="toc 4"/>
    <w:basedOn w:val="Normal"/>
    <w:next w:val="Normal"/>
    <w:autoRedefine/>
    <w:uiPriority w:val="39"/>
    <w:unhideWhenUsed/>
    <w:rsid w:val="00394407"/>
    <w:pPr>
      <w:spacing w:after="100"/>
      <w:ind w:left="794"/>
    </w:pPr>
  </w:style>
  <w:style w:type="paragraph" w:styleId="ListParagraph">
    <w:name w:val="List Paragraph"/>
    <w:basedOn w:val="Normal"/>
    <w:uiPriority w:val="34"/>
    <w:qFormat/>
    <w:rsid w:val="00C21DE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footer" Target="footer5.xml"/><Relationship Id="rId2" Type="http://schemas.openxmlformats.org/officeDocument/2006/relationships/numbering" Target="numbering.xml"/><Relationship Id="rId16" Type="http://schemas.openxmlformats.org/officeDocument/2006/relationships/header" Target="header5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10" Type="http://schemas.openxmlformats.org/officeDocument/2006/relationships/footer" Target="footer1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6D0B7B-3041-4761-872F-9CC4ED88AF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36C0B444.dotm</Template>
  <TotalTime>0</TotalTime>
  <Pages>3</Pages>
  <Words>256</Words>
  <Characters>1362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2019-04-23T13:31:00Z</dcterms:created>
  <dcterms:modified xsi:type="dcterms:W3CDTF">2019-04-23T13:31:00Z</dcterms:modified>
</cp:coreProperties>
</file>