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2" w:rightFromText="142" w:topFromText="1134" w:vertAnchor="page" w:horzAnchor="margin" w:tblpY="336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4"/>
      </w:tblGrid>
      <w:tr w:rsidR="00A41A0F" w:rsidRPr="000747A1" w14:paraId="38CED35B" w14:textId="77777777" w:rsidTr="009D3731">
        <w:trPr>
          <w:trHeight w:val="853"/>
        </w:trPr>
        <w:tc>
          <w:tcPr>
            <w:tcW w:w="6804" w:type="dxa"/>
          </w:tcPr>
          <w:p w14:paraId="2A502A60" w14:textId="77777777" w:rsidR="00C7703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Fra: Universitetsdirektøren</w:t>
            </w:r>
          </w:p>
          <w:p w14:paraId="6076635D" w14:textId="7365F981" w:rsidR="00395E70" w:rsidRPr="000747A1" w:rsidRDefault="00C77030" w:rsidP="00C77030">
            <w:pPr>
              <w:spacing w:before="40" w:after="0"/>
              <w:rPr>
                <w:color w:val="000000" w:themeColor="text1"/>
              </w:rPr>
            </w:pPr>
            <w:r w:rsidRPr="000747A1">
              <w:rPr>
                <w:color w:val="000000" w:themeColor="text1"/>
              </w:rPr>
              <w:t>Til: Universitetsstyret</w:t>
            </w:r>
          </w:p>
        </w:tc>
      </w:tr>
    </w:tbl>
    <w:tbl>
      <w:tblPr>
        <w:tblStyle w:val="TableGrid"/>
        <w:tblpPr w:leftFromText="142" w:rightFromText="142" w:bottomFromText="567" w:vertAnchor="page" w:horzAnchor="margin" w:tblpXSpec="right" w:tblpY="229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3"/>
      </w:tblGrid>
      <w:tr w:rsidR="007E462E" w:rsidRPr="000747A1" w14:paraId="70D3E49B" w14:textId="77777777" w:rsidTr="00C77030">
        <w:tc>
          <w:tcPr>
            <w:tcW w:w="2403" w:type="dxa"/>
          </w:tcPr>
          <w:p w14:paraId="718F2B76" w14:textId="74D213DD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proofErr w:type="spellStart"/>
            <w:r w:rsidRPr="00752E8B">
              <w:rPr>
                <w:sz w:val="18"/>
                <w:szCs w:val="18"/>
                <w:lang w:val="nn-NO"/>
              </w:rPr>
              <w:t>Møtesaksnr</w:t>
            </w:r>
            <w:proofErr w:type="spellEnd"/>
            <w:r w:rsidRPr="00752E8B">
              <w:rPr>
                <w:sz w:val="18"/>
                <w:szCs w:val="18"/>
                <w:lang w:val="nn-NO"/>
              </w:rPr>
              <w:t xml:space="preserve">: </w:t>
            </w:r>
            <w:sdt>
              <w:sdtPr>
                <w:rPr>
                  <w:sz w:val="18"/>
                  <w:szCs w:val="18"/>
                </w:rPr>
                <w:alias w:val="Møtesaknummer"/>
                <w:tag w:val="Møtesaknummer"/>
                <w:id w:val="-94794691"/>
                <w:placeholder>
                  <w:docPart w:val="21CCBB08DBAA409EB12C2C2DE8D530F5"/>
                </w:placeholder>
                <w:showingPlcHdr/>
                <w:text w:multiLine="1"/>
              </w:sdtPr>
              <w:sdtEndPr/>
              <w:sdtContent>
                <w:r w:rsidR="00442971" w:rsidRPr="00752E8B">
                  <w:rPr>
                    <w:rStyle w:val="PlaceholderText"/>
                    <w:sz w:val="18"/>
                    <w:szCs w:val="18"/>
                    <w:lang w:val="nn-NO"/>
                  </w:rPr>
                  <w:t>[Møtesaknr]</w:t>
                </w:r>
              </w:sdtContent>
            </w:sdt>
          </w:p>
          <w:p w14:paraId="1C83532B" w14:textId="00FF7A73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proofErr w:type="spellStart"/>
            <w:r w:rsidRPr="00752E8B">
              <w:rPr>
                <w:sz w:val="18"/>
                <w:szCs w:val="18"/>
                <w:lang w:val="nn-NO"/>
              </w:rPr>
              <w:t>Møtedato</w:t>
            </w:r>
            <w:sdt>
              <w:sdtPr>
                <w:rPr>
                  <w:sz w:val="18"/>
                  <w:szCs w:val="18"/>
                  <w:lang w:val="nn-NO"/>
                </w:rPr>
                <w:alias w:val="Dato"/>
                <w:tag w:val="Dato"/>
                <w:id w:val="1892530866"/>
                <w:placeholder>
                  <w:docPart w:val="3D52607819AB404F9A938736EA8D3100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>
                <w:rPr>
                  <w:lang w:val="nb-NO"/>
                </w:rPr>
              </w:sdtEndPr>
              <w:sdtContent>
                <w:r w:rsidR="00265B7E">
                  <w:rPr>
                    <w:sz w:val="18"/>
                    <w:szCs w:val="18"/>
                    <w:lang w:val="nn-NO"/>
                  </w:rPr>
                  <w:t>dd.mm.yy</w:t>
                </w:r>
                <w:proofErr w:type="spellEnd"/>
              </w:sdtContent>
            </w:sdt>
          </w:p>
          <w:p w14:paraId="751A517D" w14:textId="179BF6DC" w:rsidR="007E462E" w:rsidRPr="00752E8B" w:rsidRDefault="007E462E" w:rsidP="00C77030">
            <w:pPr>
              <w:spacing w:after="0"/>
              <w:rPr>
                <w:sz w:val="18"/>
                <w:szCs w:val="18"/>
                <w:lang w:val="nn-NO"/>
              </w:rPr>
            </w:pPr>
            <w:r w:rsidRPr="00752E8B">
              <w:rPr>
                <w:sz w:val="18"/>
                <w:szCs w:val="18"/>
                <w:lang w:val="nn-NO"/>
              </w:rPr>
              <w:t xml:space="preserve">Notatdato: </w:t>
            </w:r>
            <w:sdt>
              <w:sdtPr>
                <w:rPr>
                  <w:sz w:val="18"/>
                  <w:szCs w:val="18"/>
                  <w:lang w:val="nn-NO"/>
                </w:rPr>
                <w:alias w:val="Dato"/>
                <w:tag w:val="Dato"/>
                <w:id w:val="-1586070144"/>
                <w:placeholder>
                  <w:docPart w:val="041EC5FC1173488CA4E2699B5C31F9BF"/>
                </w:placeholder>
                <w:date>
                  <w:dateFormat w:val="dd.MM.yyyy"/>
                  <w:lid w:val="nb-NO"/>
                  <w:storeMappedDataAs w:val="dateTime"/>
                  <w:calendar w:val="gregorian"/>
                </w:date>
              </w:sdtPr>
              <w:sdtEndPr/>
              <w:sdtContent>
                <w:proofErr w:type="spellStart"/>
                <w:r w:rsidR="00265B7E">
                  <w:rPr>
                    <w:sz w:val="18"/>
                    <w:szCs w:val="18"/>
                    <w:lang w:val="nn-NO"/>
                  </w:rPr>
                  <w:t>dd.mm.yy</w:t>
                </w:r>
                <w:proofErr w:type="spellEnd"/>
              </w:sdtContent>
            </w:sdt>
          </w:p>
          <w:p w14:paraId="0DB52372" w14:textId="775BD8B7" w:rsidR="007E462E" w:rsidRPr="00752E8B" w:rsidRDefault="007E462E" w:rsidP="00C77030">
            <w:pPr>
              <w:spacing w:after="280"/>
              <w:rPr>
                <w:sz w:val="18"/>
                <w:szCs w:val="18"/>
                <w:lang w:val="nn-NO"/>
              </w:rPr>
            </w:pPr>
            <w:proofErr w:type="spellStart"/>
            <w:r w:rsidRPr="00752E8B">
              <w:rPr>
                <w:sz w:val="18"/>
                <w:szCs w:val="18"/>
                <w:lang w:val="nn-NO"/>
              </w:rPr>
              <w:t>Ark</w:t>
            </w:r>
            <w:r w:rsidR="00442971" w:rsidRPr="00752E8B">
              <w:rPr>
                <w:sz w:val="18"/>
                <w:szCs w:val="18"/>
                <w:lang w:val="nn-NO"/>
              </w:rPr>
              <w:t>i</w:t>
            </w:r>
            <w:r w:rsidRPr="00752E8B">
              <w:rPr>
                <w:sz w:val="18"/>
                <w:szCs w:val="18"/>
                <w:lang w:val="nn-NO"/>
              </w:rPr>
              <w:t>vsaknr</w:t>
            </w:r>
            <w:proofErr w:type="spellEnd"/>
            <w:r w:rsidRPr="00752E8B">
              <w:rPr>
                <w:sz w:val="18"/>
                <w:szCs w:val="18"/>
                <w:lang w:val="nn-NO"/>
              </w:rPr>
              <w:t>:</w:t>
            </w:r>
            <w:r w:rsidR="000747A1" w:rsidRPr="00752E8B">
              <w:rPr>
                <w:sz w:val="18"/>
                <w:szCs w:val="18"/>
                <w:lang w:val="nn-NO"/>
              </w:rPr>
              <w:t xml:space="preserve"> </w:t>
            </w:r>
            <w:sdt>
              <w:sdtPr>
                <w:rPr>
                  <w:sz w:val="18"/>
                  <w:szCs w:val="18"/>
                </w:rPr>
                <w:alias w:val="Arkivsaksnr"/>
                <w:id w:val="453215080"/>
                <w:placeholder>
                  <w:docPart w:val="684800FC8D5640769307277355E1B9F8"/>
                </w:placeholder>
                <w:showingPlcHdr/>
                <w:text w:multiLine="1"/>
              </w:sdtPr>
              <w:sdtEndPr/>
              <w:sdtContent>
                <w:r w:rsidR="00442971" w:rsidRPr="00E57100">
                  <w:rPr>
                    <w:rStyle w:val="PlaceholderText"/>
                    <w:sz w:val="18"/>
                    <w:szCs w:val="18"/>
                    <w:lang w:val="nn-NO"/>
                  </w:rPr>
                  <w:t>[arkivsaksnr]</w:t>
                </w:r>
              </w:sdtContent>
            </w:sdt>
          </w:p>
          <w:p w14:paraId="791D89C7" w14:textId="77777777" w:rsidR="007E462E" w:rsidRPr="000747A1" w:rsidRDefault="007E462E" w:rsidP="00C77030">
            <w:pPr>
              <w:spacing w:after="0"/>
              <w:rPr>
                <w:sz w:val="18"/>
                <w:szCs w:val="18"/>
              </w:rPr>
            </w:pPr>
            <w:r w:rsidRPr="000747A1">
              <w:rPr>
                <w:sz w:val="18"/>
                <w:szCs w:val="18"/>
              </w:rPr>
              <w:t>Saksbehandler:</w:t>
            </w:r>
          </w:p>
          <w:sdt>
            <w:sdtPr>
              <w:rPr>
                <w:sz w:val="18"/>
                <w:szCs w:val="18"/>
              </w:rPr>
              <w:alias w:val="Navn Etternavn"/>
              <w:tag w:val="Navn Etternavn"/>
              <w:id w:val="-994029673"/>
              <w:placeholder>
                <w:docPart w:val="5CBBAC0F644949E982A6F5EBAD6B89F9"/>
              </w:placeholder>
              <w:text w:multiLine="1"/>
            </w:sdtPr>
            <w:sdtEndPr/>
            <w:sdtContent>
              <w:p w14:paraId="7D3B8E6D" w14:textId="17226A55" w:rsidR="007E462E" w:rsidRPr="000747A1" w:rsidRDefault="00265B7E" w:rsidP="00DE20A3">
                <w:pPr>
                  <w:spacing w:after="0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NN</w:t>
                </w:r>
              </w:p>
            </w:sdtContent>
          </w:sdt>
        </w:tc>
      </w:tr>
    </w:tbl>
    <w:p w14:paraId="0BF5F5A3" w14:textId="77777777" w:rsidR="007E462E" w:rsidRPr="000747A1" w:rsidRDefault="00C77030" w:rsidP="00A6491E">
      <w:pPr>
        <w:pStyle w:val="Heading1"/>
        <w:spacing w:before="60" w:after="20"/>
      </w:pPr>
      <w:r w:rsidRPr="000747A1">
        <w:rPr>
          <w:rFonts w:ascii="Arial" w:hAnsi="Arial" w:cs="Arial"/>
          <w:noProof/>
          <w:sz w:val="24"/>
          <w:szCs w:val="24"/>
          <w:lang w:eastAsia="nb-N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9F4D0D" wp14:editId="485BA20C">
                <wp:simplePos x="0" y="0"/>
                <wp:positionH relativeFrom="column">
                  <wp:posOffset>0</wp:posOffset>
                </wp:positionH>
                <wp:positionV relativeFrom="page">
                  <wp:posOffset>1652905</wp:posOffset>
                </wp:positionV>
                <wp:extent cx="522000" cy="324000"/>
                <wp:effectExtent l="0" t="0" r="0" b="0"/>
                <wp:wrapNone/>
                <wp:docPr id="1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000" cy="324000"/>
                        </a:xfrm>
                        <a:prstGeom prst="rect">
                          <a:avLst/>
                        </a:prstGeom>
                        <a:solidFill>
                          <a:srgbClr val="D1D3D4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9BC4DE9" w14:textId="77777777" w:rsidR="00C77030" w:rsidRPr="005B591C" w:rsidRDefault="00C77030" w:rsidP="00C7703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Fremleggsnotat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9F4D0D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6" type="#_x0000_t202" style="position:absolute;margin-left:0;margin-top:130.15pt;width:41.1pt;height:25.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" fillcolor="#d1d3d4" stroked="f" strokeweight=".5pt">
                <v:textbox>
                  <w:txbxContent>
                    <w:p w14:paraId="79BC4DE9" w14:textId="77777777" w:rsidR="00C77030" w:rsidRPr="005B591C" w:rsidRDefault="00C77030" w:rsidP="00C7703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</w:rPr>
                        <w:t>Fremleggsnotat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bookmarkStart w:id="0" w:name="_Hlk165388473" w:displacedByCustomXml="next"/>
    <w:sdt>
      <w:sdtPr>
        <w:alias w:val="Overskrift"/>
        <w:id w:val="576245173"/>
        <w:placeholder>
          <w:docPart w:val="6CB7E443B6BE4C29A56E1E66CF6D8B06"/>
        </w:placeholder>
        <w:text w:multiLine="1"/>
      </w:sdtPr>
      <w:sdtEndPr/>
      <w:sdtContent>
        <w:p w14:paraId="75DD3445" w14:textId="1BF716BC" w:rsidR="00B5600F" w:rsidRPr="000747A1" w:rsidRDefault="00D6671C" w:rsidP="007E462E">
          <w:pPr>
            <w:pStyle w:val="Heading1"/>
            <w:spacing w:before="320" w:after="20"/>
          </w:pPr>
          <w:r>
            <w:t xml:space="preserve">Kallelse til </w:t>
          </w:r>
          <w:r w:rsidR="00D057F2">
            <w:t xml:space="preserve">midlertidig </w:t>
          </w:r>
          <w:r w:rsidR="00282EDC">
            <w:t xml:space="preserve">stilling i ekstraverv (xx%) </w:t>
          </w:r>
          <w:r>
            <w:t xml:space="preserve">som </w:t>
          </w:r>
          <w:r w:rsidR="00265B7E">
            <w:t>/stilling/</w:t>
          </w:r>
          <w:r w:rsidR="00336C4A">
            <w:t xml:space="preserve"> II (SKO </w:t>
          </w:r>
          <w:proofErr w:type="spellStart"/>
          <w:r w:rsidR="00265B7E">
            <w:t>xcvb</w:t>
          </w:r>
          <w:proofErr w:type="spellEnd"/>
          <w:r w:rsidR="00336C4A">
            <w:t>)</w:t>
          </w:r>
          <w:r>
            <w:t xml:space="preserve"> innen </w:t>
          </w:r>
          <w:r w:rsidR="00265B7E">
            <w:t>/fagområde/</w:t>
          </w:r>
          <w:r w:rsidR="00336C4A">
            <w:t xml:space="preserve"> </w:t>
          </w:r>
          <w:r>
            <w:t xml:space="preserve">ved </w:t>
          </w:r>
          <w:r w:rsidR="00336C4A">
            <w:t xml:space="preserve">Det </w:t>
          </w:r>
          <w:r w:rsidR="00265B7E">
            <w:t>XX</w:t>
          </w:r>
          <w:r w:rsidR="00336C4A">
            <w:t xml:space="preserve"> fakultet, </w:t>
          </w:r>
          <w:r w:rsidR="00282EDC">
            <w:t>Institutt</w:t>
          </w:r>
          <w:r w:rsidR="00336C4A">
            <w:t xml:space="preserve"> for </w:t>
          </w:r>
          <w:r w:rsidR="00265B7E">
            <w:t>YY</w:t>
          </w:r>
        </w:p>
      </w:sdtContent>
    </w:sdt>
    <w:bookmarkEnd w:id="0"/>
    <w:p w14:paraId="618925F5" w14:textId="77777777" w:rsidR="00D6671C" w:rsidRDefault="00D6671C" w:rsidP="00DE20A3">
      <w:pPr>
        <w:rPr>
          <w:iCs/>
        </w:rPr>
      </w:pPr>
    </w:p>
    <w:p w14:paraId="422B34E6" w14:textId="27D1A99D" w:rsidR="00DE20A3" w:rsidRDefault="00DE20A3" w:rsidP="00DE20A3">
      <w:pPr>
        <w:rPr>
          <w:iCs/>
        </w:rPr>
      </w:pPr>
      <w:r w:rsidRPr="00DE20A3">
        <w:rPr>
          <w:iCs/>
        </w:rPr>
        <w:t xml:space="preserve">Viser til vedlagt dokumentasjon fra </w:t>
      </w:r>
      <w:r w:rsidR="00336C4A">
        <w:rPr>
          <w:iCs/>
        </w:rPr>
        <w:t xml:space="preserve">Det </w:t>
      </w:r>
      <w:r w:rsidR="00265B7E" w:rsidRPr="00265B7E">
        <w:rPr>
          <w:iCs/>
          <w:highlight w:val="yellow"/>
        </w:rPr>
        <w:t>xx</w:t>
      </w:r>
      <w:r w:rsidR="00336C4A">
        <w:rPr>
          <w:iCs/>
        </w:rPr>
        <w:t xml:space="preserve"> fakultet </w:t>
      </w:r>
      <w:r w:rsidRPr="00DE20A3">
        <w:rPr>
          <w:iCs/>
        </w:rPr>
        <w:t xml:space="preserve">der </w:t>
      </w:r>
      <w:r w:rsidR="00D6671C">
        <w:rPr>
          <w:iCs/>
        </w:rPr>
        <w:t>det</w:t>
      </w:r>
      <w:r w:rsidRPr="00DE20A3">
        <w:rPr>
          <w:iCs/>
        </w:rPr>
        <w:t xml:space="preserve"> anmode</w:t>
      </w:r>
      <w:r w:rsidR="00D6671C">
        <w:rPr>
          <w:iCs/>
        </w:rPr>
        <w:t>s</w:t>
      </w:r>
      <w:r w:rsidRPr="00DE20A3">
        <w:rPr>
          <w:iCs/>
        </w:rPr>
        <w:t xml:space="preserve"> om ansettelse</w:t>
      </w:r>
      <w:r w:rsidR="006F1FDA">
        <w:rPr>
          <w:iCs/>
        </w:rPr>
        <w:t xml:space="preserve"> uten kunngjøring</w:t>
      </w:r>
      <w:r w:rsidRPr="00DE20A3">
        <w:rPr>
          <w:iCs/>
        </w:rPr>
        <w:t xml:space="preserve"> av </w:t>
      </w:r>
      <w:r w:rsidR="00265B7E">
        <w:rPr>
          <w:iCs/>
        </w:rPr>
        <w:t xml:space="preserve">/navn/ </w:t>
      </w:r>
      <w:r w:rsidRPr="00DE20A3">
        <w:rPr>
          <w:iCs/>
        </w:rPr>
        <w:t xml:space="preserve">i </w:t>
      </w:r>
      <w:bookmarkStart w:id="1" w:name="_Hlk165530911"/>
      <w:r w:rsidR="00265B7E">
        <w:rPr>
          <w:iCs/>
        </w:rPr>
        <w:t xml:space="preserve">ekstraverv </w:t>
      </w:r>
      <w:r w:rsidRPr="00DE20A3">
        <w:rPr>
          <w:iCs/>
        </w:rPr>
        <w:t xml:space="preserve">stilling som </w:t>
      </w:r>
      <w:r w:rsidR="00265B7E">
        <w:rPr>
          <w:iCs/>
        </w:rPr>
        <w:t>/</w:t>
      </w:r>
      <w:r w:rsidR="00265B7E" w:rsidRPr="00265B7E">
        <w:rPr>
          <w:iCs/>
          <w:highlight w:val="yellow"/>
        </w:rPr>
        <w:t>stilling</w:t>
      </w:r>
      <w:r w:rsidR="00265B7E">
        <w:rPr>
          <w:iCs/>
        </w:rPr>
        <w:t>/</w:t>
      </w:r>
      <w:r w:rsidR="00336C4A">
        <w:rPr>
          <w:iCs/>
        </w:rPr>
        <w:t xml:space="preserve"> II</w:t>
      </w:r>
      <w:r w:rsidR="00265B7E">
        <w:rPr>
          <w:iCs/>
        </w:rPr>
        <w:t xml:space="preserve"> (SKO </w:t>
      </w:r>
      <w:proofErr w:type="spellStart"/>
      <w:r w:rsidR="00265B7E" w:rsidRPr="00265B7E">
        <w:rPr>
          <w:iCs/>
          <w:highlight w:val="yellow"/>
        </w:rPr>
        <w:t>xcvb</w:t>
      </w:r>
      <w:proofErr w:type="spellEnd"/>
      <w:r w:rsidR="00265B7E">
        <w:rPr>
          <w:iCs/>
        </w:rPr>
        <w:t>)</w:t>
      </w:r>
      <w:r w:rsidR="00D6671C">
        <w:rPr>
          <w:iCs/>
        </w:rPr>
        <w:t xml:space="preserve">. </w:t>
      </w:r>
      <w:bookmarkEnd w:id="1"/>
    </w:p>
    <w:p w14:paraId="3303E234" w14:textId="77777777" w:rsidR="00E57100" w:rsidRDefault="00DE20A3" w:rsidP="00E57100">
      <w:pPr>
        <w:rPr>
          <w:b/>
          <w:iCs/>
        </w:rPr>
      </w:pPr>
      <w:r w:rsidRPr="00DE20A3">
        <w:rPr>
          <w:b/>
          <w:iCs/>
        </w:rPr>
        <w:t>Gjeldende regler</w:t>
      </w:r>
    </w:p>
    <w:p w14:paraId="28A79E16" w14:textId="3709A328" w:rsidR="00DE20A3" w:rsidRPr="00E57100" w:rsidRDefault="00E57100" w:rsidP="00E57100">
      <w:pPr>
        <w:rPr>
          <w:b/>
          <w:iCs/>
        </w:rPr>
      </w:pPr>
      <w:r w:rsidRPr="00E57100">
        <w:rPr>
          <w:iCs/>
        </w:rPr>
        <w:t xml:space="preserve">Universitets- og høyskoleloven § 7-8, Regler for tilsetting i professorater og førsteamanuensisstillinger ved UiO § 4 nr. 1 og 2. </w:t>
      </w:r>
      <w:r w:rsidR="00DE20A3" w:rsidRPr="00DE20A3">
        <w:rPr>
          <w:iCs/>
        </w:rPr>
        <w:t xml:space="preserve"> </w:t>
      </w:r>
    </w:p>
    <w:p w14:paraId="41687E7F" w14:textId="77777777" w:rsidR="00DE20A3" w:rsidRPr="00DE20A3" w:rsidRDefault="00DE20A3" w:rsidP="00DE20A3">
      <w:pPr>
        <w:rPr>
          <w:b/>
          <w:iCs/>
        </w:rPr>
      </w:pPr>
      <w:r w:rsidRPr="00DE20A3">
        <w:rPr>
          <w:b/>
          <w:iCs/>
        </w:rPr>
        <w:t>Rettslig grunnlag</w:t>
      </w:r>
    </w:p>
    <w:p w14:paraId="58EA1B8A" w14:textId="57C8D780" w:rsidR="00267C7F" w:rsidRDefault="00DE20A3" w:rsidP="00DE20A3">
      <w:pPr>
        <w:rPr>
          <w:iCs/>
        </w:rPr>
      </w:pPr>
      <w:r w:rsidRPr="00DE20A3">
        <w:rPr>
          <w:iCs/>
        </w:rPr>
        <w:t xml:space="preserve">Universitets- og høyskoleloven § </w:t>
      </w:r>
      <w:r w:rsidR="005D19FF">
        <w:rPr>
          <w:iCs/>
        </w:rPr>
        <w:t>7-8 første ledd</w:t>
      </w:r>
      <w:r w:rsidRPr="00DE20A3">
        <w:rPr>
          <w:iCs/>
        </w:rPr>
        <w:t xml:space="preserve"> gir hjemmel for ansettels</w:t>
      </w:r>
      <w:r w:rsidR="005D19FF">
        <w:rPr>
          <w:iCs/>
        </w:rPr>
        <w:t>e av personer i undervisnings- og forskningsstillinger</w:t>
      </w:r>
      <w:r w:rsidRPr="00DE20A3">
        <w:rPr>
          <w:iCs/>
        </w:rPr>
        <w:t xml:space="preserve"> uten kunngjøring hvis særlige grunner taler for det. </w:t>
      </w:r>
      <w:r w:rsidR="009C4C6E">
        <w:rPr>
          <w:iCs/>
        </w:rPr>
        <w:t>Universitetsstyret selv er ansettelsesmyndighet.</w:t>
      </w:r>
      <w:r w:rsidR="00267C7F">
        <w:rPr>
          <w:iCs/>
        </w:rPr>
        <w:t xml:space="preserve"> </w:t>
      </w:r>
      <w:r w:rsidR="00D54B22">
        <w:rPr>
          <w:iCs/>
        </w:rPr>
        <w:t xml:space="preserve">Tilsettingsutvalget ved Det humanistiske fakultet </w:t>
      </w:r>
      <w:r w:rsidR="00267C7F">
        <w:rPr>
          <w:iCs/>
        </w:rPr>
        <w:t>innstiller til universitetsstyret.</w:t>
      </w:r>
      <w:r w:rsidR="009C4C6E">
        <w:rPr>
          <w:iCs/>
        </w:rPr>
        <w:t xml:space="preserve"> </w:t>
      </w:r>
      <w:r w:rsidRPr="00DE20A3">
        <w:rPr>
          <w:iCs/>
        </w:rPr>
        <w:t xml:space="preserve">Slik ansettelse kan ikke foretas hvis mer enn ett medlem av </w:t>
      </w:r>
      <w:r w:rsidR="009C4C6E">
        <w:rPr>
          <w:iCs/>
        </w:rPr>
        <w:t xml:space="preserve">universitetsstyret </w:t>
      </w:r>
      <w:r w:rsidRPr="00DE20A3">
        <w:rPr>
          <w:iCs/>
        </w:rPr>
        <w:t xml:space="preserve">motsetter seg dette.  </w:t>
      </w:r>
    </w:p>
    <w:p w14:paraId="60C99312" w14:textId="70C5375F" w:rsidR="00DE20A3" w:rsidRDefault="00DE20A3" w:rsidP="00DE20A3">
      <w:pPr>
        <w:rPr>
          <w:iCs/>
        </w:rPr>
      </w:pPr>
      <w:r w:rsidRPr="00DE20A3">
        <w:rPr>
          <w:iCs/>
        </w:rPr>
        <w:t xml:space="preserve">UiOs regler for </w:t>
      </w:r>
      <w:r w:rsidR="0045539D" w:rsidRPr="0045539D">
        <w:rPr>
          <w:iCs/>
        </w:rPr>
        <w:t>ansettelse og opprykk i professor- og førsteamanuensisstillinger</w:t>
      </w:r>
      <w:r w:rsidR="0045539D">
        <w:rPr>
          <w:iCs/>
        </w:rPr>
        <w:t xml:space="preserve"> pkt. 4.1 </w:t>
      </w:r>
      <w:r w:rsidRPr="00DE20A3">
        <w:rPr>
          <w:iCs/>
        </w:rPr>
        <w:t xml:space="preserve">sier at ansettelse uten kunngjøring bare bør skje hvis det er grunn til å tro at det ikke finnes noen med samme eller sterkere kompetanse som kunne være aktuelle søkere hvis stillingen ble lyst ut. </w:t>
      </w:r>
      <w:r w:rsidR="0045539D">
        <w:rPr>
          <w:iCs/>
        </w:rPr>
        <w:t>For ekstraerverv kan ansettelse uten kunngjøring eventuelt begrunnes med at man</w:t>
      </w:r>
      <w:r w:rsidR="0045539D" w:rsidRPr="0045539D">
        <w:rPr>
          <w:iCs/>
        </w:rPr>
        <w:t xml:space="preserve"> gjennom ansettelsen får etablert kontakt til et viktig fagmiljø ved annet universitet eller høgskole, forskningsinstitusjon eller annen samarbeidspartner innen samfunns- og næringslivet</w:t>
      </w:r>
      <w:r w:rsidR="0045539D">
        <w:rPr>
          <w:iCs/>
        </w:rPr>
        <w:t xml:space="preserve">, slik at UiO tilføres veiledningsressurser eller faglige samarbeidspartnere ut over den ansatte selv, jf. pkt. 4.2. </w:t>
      </w:r>
    </w:p>
    <w:p w14:paraId="301BF793" w14:textId="77777777" w:rsidR="00DE20A3" w:rsidRDefault="00DE20A3" w:rsidP="00DE20A3">
      <w:pPr>
        <w:rPr>
          <w:b/>
          <w:iCs/>
        </w:rPr>
      </w:pPr>
      <w:r w:rsidRPr="00DE20A3">
        <w:rPr>
          <w:b/>
          <w:iCs/>
        </w:rPr>
        <w:t>Bakgrunn og begrunnelse for ansettelse uten kunngjøring</w:t>
      </w:r>
    </w:p>
    <w:p w14:paraId="2A4D8E6E" w14:textId="77777777" w:rsidR="00265B7E" w:rsidRPr="00D057F2" w:rsidRDefault="00265B7E" w:rsidP="002D0285">
      <w:pPr>
        <w:rPr>
          <w:highlight w:val="yellow"/>
        </w:rPr>
      </w:pPr>
      <w:r w:rsidRPr="00D057F2">
        <w:rPr>
          <w:highlight w:val="yellow"/>
        </w:rPr>
        <w:t>Si noe om instituttets/fakultetets behov som vedkommende skal dekke</w:t>
      </w:r>
    </w:p>
    <w:p w14:paraId="07B0FB58" w14:textId="5650DE2A" w:rsidR="002D0285" w:rsidRPr="00D057F2" w:rsidRDefault="00265B7E" w:rsidP="002D0285">
      <w:pPr>
        <w:rPr>
          <w:highlight w:val="yellow"/>
        </w:rPr>
      </w:pPr>
      <w:r w:rsidRPr="00D057F2">
        <w:rPr>
          <w:highlight w:val="yellow"/>
        </w:rPr>
        <w:t>Si noe om den instituttet/fakultetet ønsker å kalle og koble behovet opp mot denne profilen og det rettslige grunnlaget.</w:t>
      </w:r>
    </w:p>
    <w:p w14:paraId="55DABF51" w14:textId="7A9BB374" w:rsidR="002D0285" w:rsidRPr="00D057F2" w:rsidRDefault="00220B8E" w:rsidP="00220B8E">
      <w:pPr>
        <w:pStyle w:val="ListParagraph"/>
        <w:numPr>
          <w:ilvl w:val="0"/>
          <w:numId w:val="18"/>
        </w:numPr>
        <w:rPr>
          <w:highlight w:val="yellow"/>
        </w:rPr>
      </w:pPr>
      <w:r w:rsidRPr="00D057F2">
        <w:rPr>
          <w:highlight w:val="yellow"/>
        </w:rPr>
        <w:t xml:space="preserve">Dette kan dreise seg om 2-3 </w:t>
      </w:r>
      <w:r w:rsidR="00282EDC">
        <w:rPr>
          <w:highlight w:val="yellow"/>
        </w:rPr>
        <w:t>ikke altfor lange</w:t>
      </w:r>
      <w:r w:rsidRPr="00D057F2">
        <w:rPr>
          <w:highlight w:val="yellow"/>
        </w:rPr>
        <w:t xml:space="preserve"> avsnitt</w:t>
      </w:r>
      <w:r w:rsidR="00282EDC">
        <w:rPr>
          <w:highlight w:val="yellow"/>
        </w:rPr>
        <w:t>.</w:t>
      </w:r>
    </w:p>
    <w:p w14:paraId="6A26824C" w14:textId="48B7C71F" w:rsidR="002D0285" w:rsidRPr="002D0285" w:rsidRDefault="002D0285" w:rsidP="002D0285">
      <w:r>
        <w:t xml:space="preserve">Se </w:t>
      </w:r>
      <w:proofErr w:type="gramStart"/>
      <w:r>
        <w:t>for øvrig</w:t>
      </w:r>
      <w:proofErr w:type="gramEnd"/>
      <w:r>
        <w:t xml:space="preserve"> vedlagte dokumenter fra behandlingen av ansettelsen </w:t>
      </w:r>
      <w:r w:rsidR="009150F4">
        <w:t>ved fakultetet.</w:t>
      </w:r>
    </w:p>
    <w:p w14:paraId="5CB288CD" w14:textId="77777777" w:rsidR="00220B8E" w:rsidRDefault="00220B8E" w:rsidP="00220B8E">
      <w:pPr>
        <w:rPr>
          <w:b/>
          <w:bCs/>
          <w:iCs/>
        </w:rPr>
      </w:pPr>
      <w:r>
        <w:rPr>
          <w:b/>
          <w:bCs/>
          <w:iCs/>
        </w:rPr>
        <w:lastRenderedPageBreak/>
        <w:t>Saksgang</w:t>
      </w:r>
    </w:p>
    <w:p w14:paraId="4837149D" w14:textId="2EFD097E" w:rsidR="00220B8E" w:rsidRDefault="00220B8E" w:rsidP="00220B8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Saken ble behandlet av styret ved </w:t>
      </w:r>
      <w:r w:rsidRPr="00220B8E">
        <w:rPr>
          <w:rFonts w:ascii="Times New Roman" w:hAnsi="Times New Roman"/>
          <w:highlight w:val="yellow"/>
        </w:rPr>
        <w:t>YY</w:t>
      </w:r>
      <w:r>
        <w:rPr>
          <w:rFonts w:ascii="Times New Roman" w:hAnsi="Times New Roman"/>
        </w:rPr>
        <w:t xml:space="preserve"> institutt </w:t>
      </w:r>
      <w:proofErr w:type="spellStart"/>
      <w:proofErr w:type="gramStart"/>
      <w:r w:rsidRPr="00282EDC">
        <w:rPr>
          <w:rFonts w:ascii="Times New Roman" w:hAnsi="Times New Roman"/>
          <w:highlight w:val="yellow"/>
        </w:rPr>
        <w:t>dd.mm.yy</w:t>
      </w:r>
      <w:proofErr w:type="spellEnd"/>
      <w:proofErr w:type="gramEnd"/>
      <w:r>
        <w:rPr>
          <w:rFonts w:ascii="Times New Roman" w:hAnsi="Times New Roman"/>
        </w:rPr>
        <w:t xml:space="preserve"> og følgende vedtak ble fattet: </w:t>
      </w:r>
    </w:p>
    <w:p w14:paraId="041E9358" w14:textId="77777777" w:rsidR="00220B8E" w:rsidRDefault="00220B8E" w:rsidP="00220B8E">
      <w:pPr>
        <w:spacing w:after="0"/>
        <w:rPr>
          <w:rFonts w:ascii="Times New Roman" w:hAnsi="Times New Roman"/>
        </w:rPr>
      </w:pPr>
    </w:p>
    <w:p w14:paraId="24075550" w14:textId="0F7E055A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 xml:space="preserve">Instituttstyret ved </w:t>
      </w:r>
      <w:r w:rsidRPr="00220B8E">
        <w:rPr>
          <w:rFonts w:ascii="Times New Roman" w:hAnsi="Times New Roman"/>
          <w:bCs/>
          <w:i/>
          <w:iCs/>
          <w:highlight w:val="yellow"/>
        </w:rPr>
        <w:t>YY</w:t>
      </w:r>
      <w:r>
        <w:rPr>
          <w:rFonts w:ascii="Times New Roman" w:hAnsi="Times New Roman"/>
          <w:bCs/>
          <w:i/>
          <w:iCs/>
        </w:rPr>
        <w:t xml:space="preserve"> institutt foreslår overfor det Det </w:t>
      </w:r>
      <w:r w:rsidRPr="00220B8E">
        <w:rPr>
          <w:rFonts w:ascii="Times New Roman" w:hAnsi="Times New Roman"/>
          <w:bCs/>
          <w:i/>
          <w:iCs/>
          <w:highlight w:val="yellow"/>
        </w:rPr>
        <w:t>XX</w:t>
      </w:r>
      <w:r>
        <w:rPr>
          <w:rFonts w:ascii="Times New Roman" w:hAnsi="Times New Roman"/>
          <w:bCs/>
          <w:i/>
          <w:iCs/>
        </w:rPr>
        <w:t xml:space="preserve"> fakultet at det fremmes innstilling til Universitetsstyret om ansettelse av </w:t>
      </w:r>
      <w:r w:rsidRPr="00220B8E">
        <w:rPr>
          <w:rFonts w:ascii="Times New Roman" w:hAnsi="Times New Roman"/>
          <w:bCs/>
          <w:i/>
          <w:iCs/>
          <w:highlight w:val="yellow"/>
        </w:rPr>
        <w:t>NN</w:t>
      </w:r>
      <w:r>
        <w:rPr>
          <w:rFonts w:ascii="Times New Roman" w:hAnsi="Times New Roman"/>
          <w:bCs/>
          <w:i/>
          <w:iCs/>
        </w:rPr>
        <w:t xml:space="preserve"> i et </w:t>
      </w:r>
      <w:r w:rsidR="00282EDC">
        <w:rPr>
          <w:rFonts w:ascii="Times New Roman" w:hAnsi="Times New Roman"/>
          <w:bCs/>
          <w:i/>
          <w:iCs/>
        </w:rPr>
        <w:t xml:space="preserve">midlertidig </w:t>
      </w:r>
      <w:r>
        <w:rPr>
          <w:rFonts w:ascii="Times New Roman" w:hAnsi="Times New Roman"/>
          <w:bCs/>
          <w:i/>
          <w:iCs/>
        </w:rPr>
        <w:t>ekstraerverv (</w:t>
      </w:r>
      <w:r w:rsidRPr="00282EDC">
        <w:rPr>
          <w:rFonts w:ascii="Times New Roman" w:hAnsi="Times New Roman"/>
          <w:bCs/>
          <w:i/>
          <w:iCs/>
          <w:highlight w:val="yellow"/>
        </w:rPr>
        <w:t>x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x</w:t>
      </w:r>
      <w:r>
        <w:rPr>
          <w:rFonts w:ascii="Times New Roman" w:hAnsi="Times New Roman"/>
          <w:bCs/>
          <w:i/>
          <w:iCs/>
        </w:rPr>
        <w:t xml:space="preserve"> %) som </w:t>
      </w:r>
      <w:r w:rsidR="00282EDC">
        <w:rPr>
          <w:rFonts w:ascii="Times New Roman" w:hAnsi="Times New Roman"/>
          <w:bCs/>
          <w:i/>
          <w:iCs/>
        </w:rPr>
        <w:t>/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stilling</w:t>
      </w:r>
      <w:r w:rsidR="00282EDC">
        <w:rPr>
          <w:rFonts w:ascii="Times New Roman" w:hAnsi="Times New Roman"/>
          <w:bCs/>
          <w:i/>
          <w:iCs/>
        </w:rPr>
        <w:t>/</w:t>
      </w:r>
      <w:r>
        <w:rPr>
          <w:rFonts w:ascii="Times New Roman" w:hAnsi="Times New Roman"/>
          <w:bCs/>
          <w:i/>
          <w:iCs/>
        </w:rPr>
        <w:t xml:space="preserve"> II (SKO </w:t>
      </w:r>
      <w:proofErr w:type="spellStart"/>
      <w:r w:rsidRPr="00220B8E">
        <w:rPr>
          <w:rFonts w:ascii="Times New Roman" w:hAnsi="Times New Roman"/>
          <w:bCs/>
          <w:i/>
          <w:iCs/>
          <w:highlight w:val="yellow"/>
        </w:rPr>
        <w:t>zxcv</w:t>
      </w:r>
      <w:proofErr w:type="spellEnd"/>
      <w:r>
        <w:rPr>
          <w:rFonts w:ascii="Times New Roman" w:hAnsi="Times New Roman"/>
          <w:bCs/>
          <w:i/>
          <w:iCs/>
        </w:rPr>
        <w:t xml:space="preserve">) </w:t>
      </w:r>
      <w:r w:rsidR="00282EDC">
        <w:rPr>
          <w:rFonts w:ascii="Times New Roman" w:hAnsi="Times New Roman"/>
          <w:bCs/>
          <w:i/>
          <w:iCs/>
        </w:rPr>
        <w:t>innen /</w:t>
      </w:r>
      <w:r w:rsidR="00282EDC" w:rsidRPr="00282EDC">
        <w:rPr>
          <w:rFonts w:ascii="Times New Roman" w:hAnsi="Times New Roman"/>
          <w:bCs/>
          <w:i/>
          <w:iCs/>
          <w:highlight w:val="yellow"/>
        </w:rPr>
        <w:t>fagområde</w:t>
      </w:r>
      <w:r w:rsidR="00282EDC">
        <w:rPr>
          <w:rFonts w:ascii="Times New Roman" w:hAnsi="Times New Roman"/>
          <w:bCs/>
          <w:i/>
          <w:iCs/>
        </w:rPr>
        <w:t xml:space="preserve">/ </w:t>
      </w:r>
      <w:r>
        <w:rPr>
          <w:rFonts w:ascii="Times New Roman" w:hAnsi="Times New Roman"/>
          <w:bCs/>
          <w:i/>
          <w:iCs/>
        </w:rPr>
        <w:t xml:space="preserve">ved </w:t>
      </w:r>
      <w:r w:rsidRPr="00220B8E">
        <w:rPr>
          <w:rFonts w:ascii="Times New Roman" w:hAnsi="Times New Roman"/>
          <w:bCs/>
          <w:i/>
          <w:iCs/>
          <w:highlight w:val="yellow"/>
        </w:rPr>
        <w:t>YY</w:t>
      </w:r>
      <w:r>
        <w:rPr>
          <w:rFonts w:ascii="Times New Roman" w:hAnsi="Times New Roman"/>
          <w:bCs/>
          <w:i/>
          <w:iCs/>
        </w:rPr>
        <w:t xml:space="preserve"> institutt.</w:t>
      </w:r>
    </w:p>
    <w:p w14:paraId="48609655" w14:textId="0A81C847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 xml:space="preserve">Ansettelsen vil gjelde for en åremålsperiode på </w:t>
      </w:r>
      <w:r w:rsidRPr="00220B8E">
        <w:rPr>
          <w:rFonts w:ascii="Times New Roman" w:hAnsi="Times New Roman"/>
          <w:bCs/>
          <w:i/>
          <w:iCs/>
          <w:highlight w:val="yellow"/>
        </w:rPr>
        <w:t>x</w:t>
      </w:r>
      <w:r>
        <w:rPr>
          <w:rFonts w:ascii="Times New Roman" w:hAnsi="Times New Roman"/>
          <w:bCs/>
          <w:i/>
          <w:iCs/>
        </w:rPr>
        <w:t xml:space="preserve"> år </w:t>
      </w:r>
      <w:r w:rsidRPr="00220B8E">
        <w:rPr>
          <w:rFonts w:ascii="Times New Roman" w:hAnsi="Times New Roman"/>
          <w:bCs/>
          <w:i/>
          <w:iCs/>
          <w:highlight w:val="yellow"/>
        </w:rPr>
        <w:t xml:space="preserve">(minimum 2 </w:t>
      </w:r>
      <w:proofErr w:type="spellStart"/>
      <w:r w:rsidRPr="00220B8E">
        <w:rPr>
          <w:rFonts w:ascii="Times New Roman" w:hAnsi="Times New Roman"/>
          <w:bCs/>
          <w:i/>
          <w:iCs/>
          <w:highlight w:val="yellow"/>
        </w:rPr>
        <w:t>maximum</w:t>
      </w:r>
      <w:proofErr w:type="spellEnd"/>
      <w:r w:rsidRPr="00220B8E">
        <w:rPr>
          <w:rFonts w:ascii="Times New Roman" w:hAnsi="Times New Roman"/>
          <w:bCs/>
          <w:i/>
          <w:iCs/>
          <w:highlight w:val="yellow"/>
        </w:rPr>
        <w:t xml:space="preserve"> 6 å</w:t>
      </w:r>
      <w:r w:rsidRPr="003639E9">
        <w:rPr>
          <w:rFonts w:ascii="Times New Roman" w:hAnsi="Times New Roman"/>
          <w:bCs/>
          <w:i/>
          <w:iCs/>
          <w:highlight w:val="yellow"/>
        </w:rPr>
        <w:t>r</w:t>
      </w:r>
      <w:r w:rsidR="003639E9" w:rsidRPr="003639E9">
        <w:rPr>
          <w:rFonts w:ascii="Times New Roman" w:hAnsi="Times New Roman"/>
          <w:bCs/>
          <w:i/>
          <w:iCs/>
          <w:highlight w:val="yellow"/>
        </w:rPr>
        <w:t xml:space="preserve"> - fjern</w:t>
      </w:r>
      <w:r w:rsidRPr="003639E9">
        <w:rPr>
          <w:rFonts w:ascii="Times New Roman" w:hAnsi="Times New Roman"/>
          <w:bCs/>
          <w:i/>
          <w:iCs/>
          <w:highlight w:val="yellow"/>
        </w:rPr>
        <w:t>)</w:t>
      </w:r>
      <w:r>
        <w:rPr>
          <w:rFonts w:ascii="Times New Roman" w:hAnsi="Times New Roman"/>
          <w:bCs/>
          <w:i/>
          <w:iCs/>
        </w:rPr>
        <w:t xml:space="preserve">. Det </w:t>
      </w:r>
      <w:r w:rsidRPr="00282EDC">
        <w:rPr>
          <w:rFonts w:ascii="Times New Roman" w:hAnsi="Times New Roman"/>
          <w:bCs/>
          <w:i/>
          <w:iCs/>
          <w:highlight w:val="yellow"/>
        </w:rPr>
        <w:t>ilegges/ilegges</w:t>
      </w:r>
      <w:r>
        <w:rPr>
          <w:rFonts w:ascii="Times New Roman" w:hAnsi="Times New Roman"/>
          <w:bCs/>
          <w:i/>
          <w:iCs/>
        </w:rPr>
        <w:t xml:space="preserve"> ikke prøvetid</w:t>
      </w:r>
      <w:r w:rsidR="00282EDC">
        <w:rPr>
          <w:rFonts w:ascii="Times New Roman" w:hAnsi="Times New Roman"/>
          <w:bCs/>
          <w:i/>
          <w:iCs/>
        </w:rPr>
        <w:t>.</w:t>
      </w:r>
    </w:p>
    <w:p w14:paraId="3C742487" w14:textId="77777777" w:rsidR="00220B8E" w:rsidRDefault="00220B8E" w:rsidP="00220B8E">
      <w:pPr>
        <w:rPr>
          <w:rFonts w:ascii="Times New Roman" w:hAnsi="Times New Roman"/>
          <w:bCs/>
          <w:i/>
          <w:iCs/>
        </w:rPr>
      </w:pPr>
      <w:r>
        <w:rPr>
          <w:rFonts w:ascii="Times New Roman" w:hAnsi="Times New Roman"/>
          <w:bCs/>
          <w:i/>
          <w:iCs/>
        </w:rPr>
        <w:t>Saken oversendes fakultetets ansettelsesutvalg for videre behandling.</w:t>
      </w:r>
    </w:p>
    <w:p w14:paraId="4EAA2D3A" w14:textId="7A1CFE82" w:rsidR="00220B8E" w:rsidRDefault="00220B8E" w:rsidP="00220B8E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Saken ble behandlet i Det </w:t>
      </w:r>
      <w:r w:rsidRPr="00220B8E">
        <w:rPr>
          <w:rFonts w:ascii="Times New Roman" w:hAnsi="Times New Roman"/>
          <w:bCs/>
          <w:highlight w:val="yellow"/>
        </w:rPr>
        <w:t>XX</w:t>
      </w:r>
      <w:r>
        <w:rPr>
          <w:rFonts w:ascii="Times New Roman" w:hAnsi="Times New Roman"/>
          <w:bCs/>
        </w:rPr>
        <w:t xml:space="preserve"> fakultets ansettelsesutvalg </w:t>
      </w:r>
      <w:proofErr w:type="spellStart"/>
      <w:proofErr w:type="gramStart"/>
      <w:r w:rsidRPr="00220B8E">
        <w:rPr>
          <w:rFonts w:ascii="Times New Roman" w:hAnsi="Times New Roman"/>
          <w:bCs/>
          <w:highlight w:val="yellow"/>
        </w:rPr>
        <w:t>dd.mm.yy</w:t>
      </w:r>
      <w:proofErr w:type="spellEnd"/>
      <w:proofErr w:type="gramEnd"/>
      <w:r>
        <w:rPr>
          <w:rFonts w:ascii="Times New Roman" w:hAnsi="Times New Roman"/>
          <w:bCs/>
        </w:rPr>
        <w:t xml:space="preserve"> (v-sak </w:t>
      </w:r>
      <w:r w:rsidRPr="00220B8E">
        <w:rPr>
          <w:rFonts w:ascii="Times New Roman" w:hAnsi="Times New Roman"/>
          <w:bCs/>
          <w:highlight w:val="yellow"/>
        </w:rPr>
        <w:t>x</w:t>
      </w:r>
      <w:r>
        <w:rPr>
          <w:rFonts w:ascii="Times New Roman" w:hAnsi="Times New Roman"/>
          <w:bCs/>
        </w:rPr>
        <w:t xml:space="preserve">) og følgende vedtak ble fattet: </w:t>
      </w:r>
    </w:p>
    <w:p w14:paraId="7195F045" w14:textId="43A095E6" w:rsidR="00220B8E" w:rsidRPr="00104B67" w:rsidRDefault="00220B8E" w:rsidP="00220B8E">
      <w:pPr>
        <w:rPr>
          <w:i/>
          <w:iCs/>
        </w:rPr>
      </w:pPr>
      <w:r w:rsidRPr="00104B67">
        <w:rPr>
          <w:i/>
          <w:iCs/>
        </w:rPr>
        <w:t xml:space="preserve">Det </w:t>
      </w:r>
      <w:r w:rsidRPr="00220B8E">
        <w:rPr>
          <w:i/>
          <w:iCs/>
          <w:highlight w:val="yellow"/>
        </w:rPr>
        <w:t>XX</w:t>
      </w:r>
      <w:r w:rsidRPr="00104B67">
        <w:rPr>
          <w:i/>
          <w:iCs/>
        </w:rPr>
        <w:t xml:space="preserve"> fakultets ansettelsesutvalg foreslår at Universitetsstyret</w:t>
      </w:r>
      <w:r w:rsidR="00282EDC" w:rsidRPr="00282EDC">
        <w:rPr>
          <w:i/>
          <w:iCs/>
        </w:rPr>
        <w:t xml:space="preserve"> </w:t>
      </w:r>
      <w:r w:rsidR="00282EDC">
        <w:rPr>
          <w:i/>
          <w:iCs/>
        </w:rPr>
        <w:t>ansetter</w:t>
      </w:r>
      <w:r w:rsidRPr="00104B67">
        <w:rPr>
          <w:i/>
          <w:iCs/>
        </w:rPr>
        <w:t xml:space="preserve"> </w:t>
      </w:r>
      <w:r w:rsidRPr="00220B8E">
        <w:rPr>
          <w:i/>
          <w:iCs/>
          <w:highlight w:val="yellow"/>
        </w:rPr>
        <w:t>NN</w:t>
      </w:r>
      <w:r w:rsidRPr="00184CCC">
        <w:rPr>
          <w:i/>
          <w:iCs/>
        </w:rPr>
        <w:t xml:space="preserve"> </w:t>
      </w:r>
      <w:r w:rsidRPr="00104B67">
        <w:rPr>
          <w:i/>
          <w:iCs/>
        </w:rPr>
        <w:t xml:space="preserve">i et </w:t>
      </w:r>
      <w:r w:rsidR="00282EDC" w:rsidRPr="00282EDC">
        <w:rPr>
          <w:i/>
          <w:iCs/>
          <w:highlight w:val="yellow"/>
        </w:rPr>
        <w:t>x</w:t>
      </w:r>
      <w:r w:rsidRPr="00282EDC">
        <w:rPr>
          <w:i/>
          <w:iCs/>
          <w:highlight w:val="yellow"/>
        </w:rPr>
        <w:t>x</w:t>
      </w:r>
      <w:r>
        <w:rPr>
          <w:i/>
          <w:iCs/>
        </w:rPr>
        <w:t>%</w:t>
      </w:r>
      <w:r w:rsidR="00D057F2">
        <w:rPr>
          <w:i/>
          <w:iCs/>
        </w:rPr>
        <w:t xml:space="preserve"> midlertidig </w:t>
      </w:r>
      <w:r w:rsidRPr="00104B67">
        <w:rPr>
          <w:i/>
          <w:iCs/>
        </w:rPr>
        <w:t xml:space="preserve">ekstraerverv som </w:t>
      </w:r>
      <w:r w:rsidRPr="00220B8E">
        <w:rPr>
          <w:i/>
          <w:iCs/>
          <w:highlight w:val="yellow"/>
        </w:rPr>
        <w:t>/stilling/</w:t>
      </w:r>
      <w:r w:rsidRPr="00104B67">
        <w:rPr>
          <w:i/>
          <w:iCs/>
        </w:rPr>
        <w:t xml:space="preserve"> II (SKO </w:t>
      </w:r>
      <w:proofErr w:type="spellStart"/>
      <w:r w:rsidRPr="00220B8E">
        <w:rPr>
          <w:i/>
          <w:iCs/>
          <w:highlight w:val="yellow"/>
        </w:rPr>
        <w:t>xcvb</w:t>
      </w:r>
      <w:proofErr w:type="spellEnd"/>
      <w:r w:rsidRPr="00104B67">
        <w:rPr>
          <w:i/>
          <w:iCs/>
        </w:rPr>
        <w:t>)</w:t>
      </w:r>
      <w:r w:rsidR="00282EDC">
        <w:rPr>
          <w:i/>
          <w:iCs/>
        </w:rPr>
        <w:t xml:space="preserve"> innen /</w:t>
      </w:r>
      <w:r w:rsidR="00282EDC" w:rsidRPr="00282EDC">
        <w:rPr>
          <w:i/>
          <w:iCs/>
          <w:highlight w:val="yellow"/>
        </w:rPr>
        <w:t>fagområde</w:t>
      </w:r>
      <w:r w:rsidR="00282EDC">
        <w:rPr>
          <w:i/>
          <w:iCs/>
        </w:rPr>
        <w:t>/</w:t>
      </w:r>
      <w:r w:rsidRPr="00104B67">
        <w:rPr>
          <w:i/>
          <w:iCs/>
        </w:rPr>
        <w:t xml:space="preserve"> ved</w:t>
      </w:r>
      <w:r>
        <w:rPr>
          <w:i/>
          <w:iCs/>
        </w:rPr>
        <w:t xml:space="preserve"> </w:t>
      </w:r>
      <w:r w:rsidRPr="00220B8E">
        <w:rPr>
          <w:i/>
          <w:iCs/>
          <w:highlight w:val="yellow"/>
        </w:rPr>
        <w:t>YY</w:t>
      </w:r>
      <w:r w:rsidRPr="00104B67">
        <w:rPr>
          <w:i/>
          <w:iCs/>
        </w:rPr>
        <w:t xml:space="preserve"> institutt</w:t>
      </w:r>
      <w:r>
        <w:rPr>
          <w:i/>
          <w:iCs/>
        </w:rPr>
        <w:t xml:space="preserve">, for en periode på </w:t>
      </w:r>
      <w:r w:rsidRPr="00220B8E">
        <w:rPr>
          <w:i/>
          <w:iCs/>
          <w:highlight w:val="yellow"/>
        </w:rPr>
        <w:t>x</w:t>
      </w:r>
      <w:r>
        <w:rPr>
          <w:i/>
          <w:iCs/>
        </w:rPr>
        <w:t xml:space="preserve"> år. </w:t>
      </w:r>
      <w:r>
        <w:rPr>
          <w:rFonts w:ascii="Times New Roman" w:hAnsi="Times New Roman"/>
          <w:bCs/>
          <w:i/>
          <w:iCs/>
        </w:rPr>
        <w:t xml:space="preserve">Det </w:t>
      </w:r>
      <w:r w:rsidRPr="00282EDC">
        <w:rPr>
          <w:rFonts w:ascii="Times New Roman" w:hAnsi="Times New Roman"/>
          <w:bCs/>
          <w:i/>
          <w:iCs/>
          <w:highlight w:val="yellow"/>
        </w:rPr>
        <w:t>ilegges/ilegges</w:t>
      </w:r>
      <w:r>
        <w:rPr>
          <w:rFonts w:ascii="Times New Roman" w:hAnsi="Times New Roman"/>
          <w:bCs/>
          <w:i/>
          <w:iCs/>
        </w:rPr>
        <w:t xml:space="preserve"> ikke prøvetid</w:t>
      </w:r>
      <w:r w:rsidR="00282EDC">
        <w:rPr>
          <w:rFonts w:ascii="Times New Roman" w:hAnsi="Times New Roman"/>
          <w:bCs/>
          <w:i/>
          <w:iCs/>
        </w:rPr>
        <w:t>.</w:t>
      </w:r>
    </w:p>
    <w:p w14:paraId="202F7DFB" w14:textId="77777777" w:rsidR="00220B8E" w:rsidRPr="00104B67" w:rsidRDefault="00220B8E" w:rsidP="00220B8E">
      <w:pPr>
        <w:rPr>
          <w:i/>
          <w:iCs/>
        </w:rPr>
      </w:pPr>
      <w:r w:rsidRPr="00104B67">
        <w:rPr>
          <w:i/>
          <w:iCs/>
        </w:rPr>
        <w:t>Saken oversendes Universitetsstyret for videre behandling.</w:t>
      </w:r>
    </w:p>
    <w:p w14:paraId="5900C3D9" w14:textId="77777777" w:rsidR="00220B8E" w:rsidRDefault="00220B8E" w:rsidP="00220B8E">
      <w:pPr>
        <w:spacing w:after="0"/>
        <w:rPr>
          <w:iCs/>
        </w:rPr>
      </w:pPr>
      <w:r w:rsidRPr="004821F7">
        <w:rPr>
          <w:iCs/>
        </w:rPr>
        <w:t>Vedlegg</w:t>
      </w:r>
      <w:r>
        <w:rPr>
          <w:iCs/>
        </w:rPr>
        <w:t>:</w:t>
      </w:r>
    </w:p>
    <w:p w14:paraId="0D66487B" w14:textId="77777777" w:rsidR="00220B8E" w:rsidRPr="00503679" w:rsidRDefault="00220B8E" w:rsidP="00220B8E">
      <w:pPr>
        <w:pStyle w:val="ListParagraph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 xml:space="preserve">Protokoll fra ansettelsesutvalget </w:t>
      </w:r>
    </w:p>
    <w:p w14:paraId="602FB060" w14:textId="6FC7FA90" w:rsidR="00220B8E" w:rsidRDefault="00220B8E" w:rsidP="00220B8E">
      <w:pPr>
        <w:pStyle w:val="ListParagraph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>Saksfremlegg fra ansettelsesutvalget</w:t>
      </w:r>
      <w:r w:rsidRPr="00220B8E">
        <w:rPr>
          <w:iCs/>
        </w:rPr>
        <w:t xml:space="preserve"> </w:t>
      </w:r>
      <w:r>
        <w:rPr>
          <w:iCs/>
        </w:rPr>
        <w:t xml:space="preserve">ved det </w:t>
      </w:r>
      <w:r w:rsidRPr="00220B8E">
        <w:rPr>
          <w:iCs/>
          <w:highlight w:val="yellow"/>
        </w:rPr>
        <w:t>XX</w:t>
      </w:r>
      <w:r>
        <w:rPr>
          <w:iCs/>
        </w:rPr>
        <w:t xml:space="preserve"> f</w:t>
      </w:r>
      <w:r w:rsidR="00282EDC">
        <w:rPr>
          <w:iCs/>
        </w:rPr>
        <w:t>a</w:t>
      </w:r>
      <w:r>
        <w:rPr>
          <w:iCs/>
        </w:rPr>
        <w:t>kultet</w:t>
      </w:r>
    </w:p>
    <w:p w14:paraId="158E16A7" w14:textId="16BE634A" w:rsidR="00220B8E" w:rsidRPr="00503679" w:rsidRDefault="00220B8E" w:rsidP="00220B8E">
      <w:pPr>
        <w:pStyle w:val="ListParagraph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>Saksfremlegg fra instituttstyret</w:t>
      </w:r>
      <w:r>
        <w:rPr>
          <w:iCs/>
        </w:rPr>
        <w:t xml:space="preserve"> ved </w:t>
      </w:r>
      <w:r w:rsidRPr="00220B8E">
        <w:rPr>
          <w:iCs/>
          <w:highlight w:val="yellow"/>
        </w:rPr>
        <w:t>YY</w:t>
      </w:r>
      <w:r>
        <w:rPr>
          <w:iCs/>
        </w:rPr>
        <w:t xml:space="preserve"> institutt</w:t>
      </w:r>
    </w:p>
    <w:p w14:paraId="7BB14ADA" w14:textId="77777777" w:rsidR="00220B8E" w:rsidRPr="00503679" w:rsidRDefault="00220B8E" w:rsidP="00220B8E">
      <w:pPr>
        <w:pStyle w:val="ListParagraph"/>
        <w:numPr>
          <w:ilvl w:val="0"/>
          <w:numId w:val="19"/>
        </w:numPr>
        <w:spacing w:after="0"/>
        <w:rPr>
          <w:iCs/>
        </w:rPr>
      </w:pPr>
      <w:r w:rsidRPr="00503679">
        <w:rPr>
          <w:iCs/>
        </w:rPr>
        <w:t>Kandidatens CV</w:t>
      </w:r>
    </w:p>
    <w:p w14:paraId="54777DF1" w14:textId="7F4349E5" w:rsidR="00336C4A" w:rsidRPr="00DE20A3" w:rsidRDefault="00336C4A" w:rsidP="00220B8E">
      <w:pPr>
        <w:rPr>
          <w:i/>
        </w:rPr>
      </w:pPr>
    </w:p>
    <w:sectPr w:rsidR="00336C4A" w:rsidRPr="00DE20A3" w:rsidSect="00C77030">
      <w:headerReference w:type="default" r:id="rId12"/>
      <w:footerReference w:type="default" r:id="rId13"/>
      <w:pgSz w:w="11906" w:h="16838"/>
      <w:pgMar w:top="2495" w:right="1134" w:bottom="2268" w:left="1134" w:header="79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39037F" w14:textId="77777777" w:rsidR="008A5045" w:rsidRDefault="008A5045" w:rsidP="00B40445">
      <w:pPr>
        <w:spacing w:after="0"/>
      </w:pPr>
      <w:r>
        <w:separator/>
      </w:r>
    </w:p>
  </w:endnote>
  <w:endnote w:type="continuationSeparator" w:id="0">
    <w:p w14:paraId="709C3647" w14:textId="77777777" w:rsidR="008A5045" w:rsidRDefault="008A5045" w:rsidP="00B4044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200392649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1C3FD653" w14:textId="77777777" w:rsidR="00C77030" w:rsidRDefault="00C77030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Side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PAGE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  <w:r w:rsidRPr="0089768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av</w:t>
            </w:r>
            <w:r w:rsidRPr="0089768C">
              <w:rPr>
                <w:sz w:val="18"/>
                <w:szCs w:val="18"/>
              </w:rPr>
              <w:t xml:space="preserve"> </w:t>
            </w:r>
            <w:r w:rsidRPr="0089768C">
              <w:rPr>
                <w:sz w:val="18"/>
                <w:szCs w:val="18"/>
              </w:rPr>
              <w:fldChar w:fldCharType="begin"/>
            </w:r>
            <w:r w:rsidRPr="0089768C">
              <w:rPr>
                <w:sz w:val="18"/>
                <w:szCs w:val="18"/>
              </w:rPr>
              <w:instrText xml:space="preserve"> NUMPAGES  </w:instrText>
            </w:r>
            <w:r w:rsidRPr="0089768C">
              <w:rPr>
                <w:sz w:val="18"/>
                <w:szCs w:val="18"/>
              </w:rPr>
              <w:fldChar w:fldCharType="separate"/>
            </w:r>
            <w:r w:rsidR="00E42F96">
              <w:rPr>
                <w:noProof/>
                <w:sz w:val="18"/>
                <w:szCs w:val="18"/>
              </w:rPr>
              <w:t>3</w:t>
            </w:r>
            <w:r w:rsidRPr="0089768C">
              <w:rPr>
                <w:sz w:val="18"/>
                <w:szCs w:val="18"/>
              </w:rPr>
              <w:fldChar w:fldCharType="end"/>
            </w:r>
          </w:p>
          <w:p w14:paraId="580DF76E" w14:textId="77777777" w:rsidR="00C77030" w:rsidRPr="0089768C" w:rsidRDefault="00E57100" w:rsidP="00C77030">
            <w:pPr>
              <w:pBdr>
                <w:bottom w:val="single" w:sz="2" w:space="0" w:color="auto"/>
              </w:pBdr>
              <w:spacing w:after="60"/>
              <w:rPr>
                <w:sz w:val="18"/>
                <w:szCs w:val="18"/>
              </w:rPr>
            </w:pPr>
          </w:p>
        </w:sdtContent>
      </w:sdt>
    </w:sdtContent>
  </w:sdt>
  <w:p w14:paraId="2ADA2987" w14:textId="77777777" w:rsidR="0089768C" w:rsidRPr="00C77030" w:rsidRDefault="0089768C" w:rsidP="00C770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47448" w14:textId="77777777" w:rsidR="008A5045" w:rsidRDefault="008A5045" w:rsidP="00B40445">
      <w:pPr>
        <w:spacing w:after="0"/>
      </w:pPr>
      <w:r>
        <w:separator/>
      </w:r>
    </w:p>
  </w:footnote>
  <w:footnote w:type="continuationSeparator" w:id="0">
    <w:p w14:paraId="6CB41760" w14:textId="77777777" w:rsidR="008A5045" w:rsidRDefault="008A5045" w:rsidP="00B4044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B6100" w14:textId="77777777" w:rsidR="00B40445" w:rsidRDefault="00B40445">
    <w:pPr>
      <w:pStyle w:val="Header"/>
    </w:pPr>
    <w:r w:rsidRPr="00B40445">
      <w:rPr>
        <w:noProof/>
        <w:lang w:eastAsia="nb-NO"/>
      </w:rPr>
      <w:drawing>
        <wp:anchor distT="0" distB="0" distL="114300" distR="114300" simplePos="0" relativeHeight="251658240" behindDoc="0" locked="0" layoutInCell="1" allowOverlap="1" wp14:anchorId="3EE61A84" wp14:editId="1C9420D5">
          <wp:simplePos x="0" y="0"/>
          <wp:positionH relativeFrom="page">
            <wp:posOffset>360045</wp:posOffset>
          </wp:positionH>
          <wp:positionV relativeFrom="page">
            <wp:posOffset>360045</wp:posOffset>
          </wp:positionV>
          <wp:extent cx="2854325" cy="725170"/>
          <wp:effectExtent l="0" t="0" r="3175" b="0"/>
          <wp:wrapNone/>
          <wp:docPr id="5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07E2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6441136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D2F24B7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916E21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ED86748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5800C1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BB8B1F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342B20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12998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FD0276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9E26E4"/>
    <w:multiLevelType w:val="hybridMultilevel"/>
    <w:tmpl w:val="68CCEF8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B3C08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1F510E2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F664BB4"/>
    <w:multiLevelType w:val="hybridMultilevel"/>
    <w:tmpl w:val="DD4ADC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67EFD"/>
    <w:multiLevelType w:val="multilevel"/>
    <w:tmpl w:val="0414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8FA1680"/>
    <w:multiLevelType w:val="hybridMultilevel"/>
    <w:tmpl w:val="074AF296"/>
    <w:lvl w:ilvl="0" w:tplc="0082E7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1773B1"/>
    <w:multiLevelType w:val="hybridMultilevel"/>
    <w:tmpl w:val="587E73A0"/>
    <w:lvl w:ilvl="0" w:tplc="3DCAC6F8">
      <w:numFmt w:val="bullet"/>
      <w:lvlText w:val="-"/>
      <w:lvlJc w:val="left"/>
      <w:pPr>
        <w:ind w:left="720" w:hanging="360"/>
      </w:pPr>
      <w:rPr>
        <w:rFonts w:ascii="Helvetica Neue" w:eastAsia="Arial Unicode MS" w:hAnsi="Helvetica Neue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E65703"/>
    <w:multiLevelType w:val="multilevel"/>
    <w:tmpl w:val="3490F554"/>
    <w:lvl w:ilvl="0">
      <w:start w:val="1"/>
      <w:numFmt w:val="decimal"/>
      <w:pStyle w:val="Vedlegg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8" w15:restartNumberingAfterBreak="0">
    <w:nsid w:val="66DE16E3"/>
    <w:multiLevelType w:val="hybridMultilevel"/>
    <w:tmpl w:val="4FC6AF82"/>
    <w:lvl w:ilvl="0" w:tplc="FC8E55CE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1340846">
    <w:abstractNumId w:val="10"/>
  </w:num>
  <w:num w:numId="2" w16cid:durableId="216011878">
    <w:abstractNumId w:val="12"/>
  </w:num>
  <w:num w:numId="3" w16cid:durableId="1268195629">
    <w:abstractNumId w:val="11"/>
  </w:num>
  <w:num w:numId="4" w16cid:durableId="1704093576">
    <w:abstractNumId w:val="14"/>
  </w:num>
  <w:num w:numId="5" w16cid:durableId="1650131846">
    <w:abstractNumId w:val="9"/>
  </w:num>
  <w:num w:numId="6" w16cid:durableId="2081521116">
    <w:abstractNumId w:val="7"/>
  </w:num>
  <w:num w:numId="7" w16cid:durableId="586380087">
    <w:abstractNumId w:val="6"/>
  </w:num>
  <w:num w:numId="8" w16cid:durableId="803889508">
    <w:abstractNumId w:val="5"/>
  </w:num>
  <w:num w:numId="9" w16cid:durableId="86736061">
    <w:abstractNumId w:val="4"/>
  </w:num>
  <w:num w:numId="10" w16cid:durableId="1425880393">
    <w:abstractNumId w:val="8"/>
  </w:num>
  <w:num w:numId="11" w16cid:durableId="194270396">
    <w:abstractNumId w:val="3"/>
  </w:num>
  <w:num w:numId="12" w16cid:durableId="985815764">
    <w:abstractNumId w:val="2"/>
  </w:num>
  <w:num w:numId="13" w16cid:durableId="2033720952">
    <w:abstractNumId w:val="1"/>
  </w:num>
  <w:num w:numId="14" w16cid:durableId="1724594384">
    <w:abstractNumId w:val="0"/>
  </w:num>
  <w:num w:numId="15" w16cid:durableId="1262491803">
    <w:abstractNumId w:val="17"/>
  </w:num>
  <w:num w:numId="16" w16cid:durableId="11299572">
    <w:abstractNumId w:val="16"/>
  </w:num>
  <w:num w:numId="17" w16cid:durableId="699665225">
    <w:abstractNumId w:val="13"/>
  </w:num>
  <w:num w:numId="18" w16cid:durableId="1379166401">
    <w:abstractNumId w:val="18"/>
  </w:num>
  <w:num w:numId="19" w16cid:durableId="10339920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45"/>
    <w:rsid w:val="00001749"/>
    <w:rsid w:val="00001C84"/>
    <w:rsid w:val="000172C9"/>
    <w:rsid w:val="00044559"/>
    <w:rsid w:val="0006003A"/>
    <w:rsid w:val="000747A1"/>
    <w:rsid w:val="000B45F2"/>
    <w:rsid w:val="000C77C6"/>
    <w:rsid w:val="000E309F"/>
    <w:rsid w:val="000E3943"/>
    <w:rsid w:val="000E6117"/>
    <w:rsid w:val="00106943"/>
    <w:rsid w:val="001215C1"/>
    <w:rsid w:val="0012768F"/>
    <w:rsid w:val="00180CF6"/>
    <w:rsid w:val="00190D66"/>
    <w:rsid w:val="00196904"/>
    <w:rsid w:val="001A2959"/>
    <w:rsid w:val="001B1732"/>
    <w:rsid w:val="001D277F"/>
    <w:rsid w:val="001D411C"/>
    <w:rsid w:val="001D5724"/>
    <w:rsid w:val="001E486D"/>
    <w:rsid w:val="00220B8E"/>
    <w:rsid w:val="00221BB9"/>
    <w:rsid w:val="00241AAF"/>
    <w:rsid w:val="00265B7E"/>
    <w:rsid w:val="00267C7F"/>
    <w:rsid w:val="002708B9"/>
    <w:rsid w:val="00282EDC"/>
    <w:rsid w:val="00295FF8"/>
    <w:rsid w:val="002A16BF"/>
    <w:rsid w:val="002D0063"/>
    <w:rsid w:val="002D0285"/>
    <w:rsid w:val="002E2A5D"/>
    <w:rsid w:val="00301FF9"/>
    <w:rsid w:val="00336C4A"/>
    <w:rsid w:val="00347D88"/>
    <w:rsid w:val="003639E9"/>
    <w:rsid w:val="00395E70"/>
    <w:rsid w:val="003F1C96"/>
    <w:rsid w:val="00442971"/>
    <w:rsid w:val="0045539D"/>
    <w:rsid w:val="00464BEC"/>
    <w:rsid w:val="004A3FBE"/>
    <w:rsid w:val="004B0BF1"/>
    <w:rsid w:val="004C4D1C"/>
    <w:rsid w:val="004F7A13"/>
    <w:rsid w:val="0052361F"/>
    <w:rsid w:val="00566465"/>
    <w:rsid w:val="00566B16"/>
    <w:rsid w:val="00576C6A"/>
    <w:rsid w:val="005775C8"/>
    <w:rsid w:val="00583310"/>
    <w:rsid w:val="005B7036"/>
    <w:rsid w:val="005D19FF"/>
    <w:rsid w:val="005D3007"/>
    <w:rsid w:val="00630E0F"/>
    <w:rsid w:val="006428D6"/>
    <w:rsid w:val="00642BE5"/>
    <w:rsid w:val="00655F95"/>
    <w:rsid w:val="00661F6D"/>
    <w:rsid w:val="0066605A"/>
    <w:rsid w:val="0067378A"/>
    <w:rsid w:val="006C6373"/>
    <w:rsid w:val="006D5DDF"/>
    <w:rsid w:val="006F1FDA"/>
    <w:rsid w:val="00752E8B"/>
    <w:rsid w:val="00770A92"/>
    <w:rsid w:val="00780D73"/>
    <w:rsid w:val="00783791"/>
    <w:rsid w:val="007B1485"/>
    <w:rsid w:val="007B38DD"/>
    <w:rsid w:val="007D4113"/>
    <w:rsid w:val="007E462E"/>
    <w:rsid w:val="00802C54"/>
    <w:rsid w:val="00851BA1"/>
    <w:rsid w:val="0089346A"/>
    <w:rsid w:val="00895F31"/>
    <w:rsid w:val="0089768C"/>
    <w:rsid w:val="008A5045"/>
    <w:rsid w:val="008B0183"/>
    <w:rsid w:val="008C57A6"/>
    <w:rsid w:val="008E3ADE"/>
    <w:rsid w:val="0090013D"/>
    <w:rsid w:val="009150F4"/>
    <w:rsid w:val="00944677"/>
    <w:rsid w:val="00961143"/>
    <w:rsid w:val="00980489"/>
    <w:rsid w:val="00997CC8"/>
    <w:rsid w:val="009A48DA"/>
    <w:rsid w:val="009C2C45"/>
    <w:rsid w:val="009C4C6E"/>
    <w:rsid w:val="009D0116"/>
    <w:rsid w:val="009D3731"/>
    <w:rsid w:val="00A05EFF"/>
    <w:rsid w:val="00A17314"/>
    <w:rsid w:val="00A25470"/>
    <w:rsid w:val="00A41A0F"/>
    <w:rsid w:val="00A6491E"/>
    <w:rsid w:val="00A769F0"/>
    <w:rsid w:val="00A93930"/>
    <w:rsid w:val="00AA70F4"/>
    <w:rsid w:val="00AB111D"/>
    <w:rsid w:val="00AD08E9"/>
    <w:rsid w:val="00AD217B"/>
    <w:rsid w:val="00AE3F34"/>
    <w:rsid w:val="00AF7CBF"/>
    <w:rsid w:val="00B26CE3"/>
    <w:rsid w:val="00B40445"/>
    <w:rsid w:val="00B4414D"/>
    <w:rsid w:val="00B5600F"/>
    <w:rsid w:val="00B943CC"/>
    <w:rsid w:val="00BC3B2A"/>
    <w:rsid w:val="00BE20E4"/>
    <w:rsid w:val="00C538E1"/>
    <w:rsid w:val="00C77030"/>
    <w:rsid w:val="00C77C9F"/>
    <w:rsid w:val="00C877E7"/>
    <w:rsid w:val="00CE234E"/>
    <w:rsid w:val="00D057F2"/>
    <w:rsid w:val="00D1075B"/>
    <w:rsid w:val="00D12CD4"/>
    <w:rsid w:val="00D5315B"/>
    <w:rsid w:val="00D54B22"/>
    <w:rsid w:val="00D557DB"/>
    <w:rsid w:val="00D6671C"/>
    <w:rsid w:val="00D91317"/>
    <w:rsid w:val="00DD425B"/>
    <w:rsid w:val="00DE20A3"/>
    <w:rsid w:val="00E42F96"/>
    <w:rsid w:val="00E43EF5"/>
    <w:rsid w:val="00E57100"/>
    <w:rsid w:val="00EC1DEE"/>
    <w:rsid w:val="00EE44EE"/>
    <w:rsid w:val="00F71A62"/>
    <w:rsid w:val="00F9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3BD3F8D"/>
  <w15:chartTrackingRefBased/>
  <w15:docId w15:val="{7266C486-293E-4C5D-966A-25AE67D75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5C8"/>
    <w:pPr>
      <w:spacing w:after="26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E2A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9D3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9D3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9D37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9D373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D373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D373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D373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D373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3EF5"/>
  </w:style>
  <w:style w:type="paragraph" w:styleId="Footer">
    <w:name w:val="footer"/>
    <w:basedOn w:val="Normal"/>
    <w:link w:val="Foot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3EF5"/>
  </w:style>
  <w:style w:type="table" w:styleId="TableGrid">
    <w:name w:val="Table Grid"/>
    <w:basedOn w:val="TableNormal"/>
    <w:uiPriority w:val="3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E43EF5"/>
    <w:rPr>
      <w:rFonts w:asciiTheme="majorHAnsi" w:eastAsiaTheme="majorEastAsia" w:hAnsiTheme="majorHAnsi" w:cstheme="majorBidi"/>
      <w:b/>
      <w:color w:val="000000" w:themeColor="text1"/>
      <w:szCs w:val="32"/>
    </w:rPr>
  </w:style>
  <w:style w:type="paragraph" w:customStyle="1" w:styleId="Default">
    <w:name w:val="Default"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customStyle="1" w:styleId="Style1">
    <w:name w:val="Style1"/>
    <w:basedOn w:val="Normal"/>
    <w:link w:val="Style1Char"/>
    <w:qFormat/>
    <w:rsid w:val="005775C8"/>
    <w:pPr>
      <w:keepNext/>
      <w:keepLines/>
      <w:spacing w:after="20"/>
    </w:pPr>
    <w:rPr>
      <w:i/>
      <w:lang w:val="da-DK"/>
    </w:rPr>
  </w:style>
  <w:style w:type="paragraph" w:styleId="ListParagraph">
    <w:name w:val="List Paragraph"/>
    <w:basedOn w:val="Normal"/>
    <w:uiPriority w:val="34"/>
    <w:qFormat/>
    <w:rsid w:val="001A2959"/>
    <w:pPr>
      <w:ind w:left="720"/>
      <w:contextualSpacing/>
    </w:pPr>
  </w:style>
  <w:style w:type="character" w:customStyle="1" w:styleId="Style1Char">
    <w:name w:val="Style1 Char"/>
    <w:basedOn w:val="DefaultParagraphFont"/>
    <w:link w:val="Style1"/>
    <w:rsid w:val="005775C8"/>
    <w:rPr>
      <w:i/>
      <w:lang w:val="da-DK"/>
    </w:rPr>
  </w:style>
  <w:style w:type="numbering" w:styleId="111111">
    <w:name w:val="Outline List 2"/>
    <w:basedOn w:val="NoList"/>
    <w:uiPriority w:val="99"/>
    <w:semiHidden/>
    <w:unhideWhenUsed/>
    <w:rsid w:val="009D3731"/>
    <w:pPr>
      <w:numPr>
        <w:numId w:val="2"/>
      </w:numPr>
    </w:pPr>
  </w:style>
  <w:style w:type="numbering" w:styleId="1ai">
    <w:name w:val="Outline List 1"/>
    <w:basedOn w:val="NoList"/>
    <w:uiPriority w:val="99"/>
    <w:semiHidden/>
    <w:unhideWhenUsed/>
    <w:rsid w:val="009D3731"/>
    <w:pPr>
      <w:numPr>
        <w:numId w:val="3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37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373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373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373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373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373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numbering" w:styleId="ArticleSection">
    <w:name w:val="Outline List 3"/>
    <w:basedOn w:val="NoList"/>
    <w:uiPriority w:val="99"/>
    <w:semiHidden/>
    <w:unhideWhenUsed/>
    <w:rsid w:val="009D3731"/>
    <w:pPr>
      <w:numPr>
        <w:numId w:val="4"/>
      </w:numPr>
    </w:pPr>
  </w:style>
  <w:style w:type="paragraph" w:styleId="BalloonText">
    <w:name w:val="Balloon Text"/>
    <w:basedOn w:val="Normal"/>
    <w:link w:val="BalloonTextChar"/>
    <w:uiPriority w:val="99"/>
    <w:semiHidden/>
    <w:rsid w:val="009D373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3731"/>
    <w:rPr>
      <w:rFonts w:ascii="Segoe UI" w:hAnsi="Segoe UI" w:cs="Segoe UI"/>
      <w:sz w:val="18"/>
      <w:szCs w:val="18"/>
    </w:rPr>
  </w:style>
  <w:style w:type="paragraph" w:styleId="Bibliography">
    <w:name w:val="Bibliography"/>
    <w:basedOn w:val="Normal"/>
    <w:next w:val="Normal"/>
    <w:uiPriority w:val="37"/>
    <w:semiHidden/>
    <w:rsid w:val="009D3731"/>
  </w:style>
  <w:style w:type="paragraph" w:styleId="BlockText">
    <w:name w:val="Block Text"/>
    <w:basedOn w:val="Normal"/>
    <w:uiPriority w:val="99"/>
    <w:semiHidden/>
    <w:rsid w:val="009D3731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rsid w:val="009D373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D3731"/>
  </w:style>
  <w:style w:type="paragraph" w:styleId="BodyText2">
    <w:name w:val="Body Text 2"/>
    <w:basedOn w:val="Normal"/>
    <w:link w:val="BodyText2Char"/>
    <w:uiPriority w:val="99"/>
    <w:semiHidden/>
    <w:rsid w:val="009D373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D3731"/>
  </w:style>
  <w:style w:type="paragraph" w:styleId="BodyText3">
    <w:name w:val="Body Text 3"/>
    <w:basedOn w:val="Normal"/>
    <w:link w:val="BodyText3Char"/>
    <w:uiPriority w:val="99"/>
    <w:semiHidden/>
    <w:rsid w:val="009D373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D3731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9D3731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D3731"/>
  </w:style>
  <w:style w:type="paragraph" w:styleId="BodyTextIndent">
    <w:name w:val="Body Text Indent"/>
    <w:basedOn w:val="Normal"/>
    <w:link w:val="BodyTextIndentChar"/>
    <w:uiPriority w:val="99"/>
    <w:semiHidden/>
    <w:rsid w:val="009D373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D3731"/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9D3731"/>
    <w:pPr>
      <w:spacing w:after="2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D3731"/>
  </w:style>
  <w:style w:type="paragraph" w:styleId="BodyTextIndent2">
    <w:name w:val="Body Text Indent 2"/>
    <w:basedOn w:val="Normal"/>
    <w:link w:val="BodyTextIndent2Char"/>
    <w:uiPriority w:val="99"/>
    <w:semiHidden/>
    <w:rsid w:val="009D373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D3731"/>
  </w:style>
  <w:style w:type="paragraph" w:styleId="BodyTextIndent3">
    <w:name w:val="Body Text Indent 3"/>
    <w:basedOn w:val="Normal"/>
    <w:link w:val="BodyTextIndent3Char"/>
    <w:uiPriority w:val="99"/>
    <w:semiHidden/>
    <w:rsid w:val="009D373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3731"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sid w:val="009D373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9D3731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rsid w:val="009D3731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9D3731"/>
  </w:style>
  <w:style w:type="table" w:styleId="ColorfulGrid">
    <w:name w:val="Colorful Grid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rsid w:val="009D37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D37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37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D37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D3731"/>
    <w:rPr>
      <w:b/>
      <w:bCs/>
      <w:sz w:val="20"/>
      <w:szCs w:val="20"/>
    </w:rPr>
  </w:style>
  <w:style w:type="table" w:styleId="DarkList">
    <w:name w:val="Dark List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rsid w:val="009D3731"/>
  </w:style>
  <w:style w:type="character" w:customStyle="1" w:styleId="DateChar">
    <w:name w:val="Date Char"/>
    <w:basedOn w:val="DefaultParagraphFont"/>
    <w:link w:val="Date"/>
    <w:uiPriority w:val="99"/>
    <w:semiHidden/>
    <w:rsid w:val="009D3731"/>
  </w:style>
  <w:style w:type="paragraph" w:styleId="DocumentMap">
    <w:name w:val="Document Map"/>
    <w:basedOn w:val="Normal"/>
    <w:link w:val="DocumentMapChar"/>
    <w:uiPriority w:val="99"/>
    <w:semiHidden/>
    <w:rsid w:val="009D3731"/>
    <w:pPr>
      <w:spacing w:after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D3731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9D3731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D3731"/>
  </w:style>
  <w:style w:type="character" w:styleId="Emphasis">
    <w:name w:val="Emphasis"/>
    <w:basedOn w:val="DefaultParagraphFont"/>
    <w:uiPriority w:val="20"/>
    <w:semiHidden/>
    <w:qFormat/>
    <w:rsid w:val="009D3731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9D373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D3731"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9D3731"/>
    <w:pPr>
      <w:framePr w:w="7920" w:h="1980" w:hRule="exact" w:hSpace="141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9D3731"/>
    <w:pPr>
      <w:spacing w:after="0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rsid w:val="009D3731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rsid w:val="009D373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9D3731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3731"/>
    <w:rPr>
      <w:sz w:val="20"/>
      <w:szCs w:val="20"/>
    </w:rPr>
  </w:style>
  <w:style w:type="table" w:styleId="GridTable1Light">
    <w:name w:val="Grid Table 1 Light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Emneknagg1">
    <w:name w:val="Emneknagg1"/>
    <w:basedOn w:val="DefaultParagraphFont"/>
    <w:uiPriority w:val="99"/>
    <w:semiHidden/>
    <w:rsid w:val="009D3731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rsid w:val="009D3731"/>
  </w:style>
  <w:style w:type="paragraph" w:styleId="HTMLAddress">
    <w:name w:val="HTML Address"/>
    <w:basedOn w:val="Normal"/>
    <w:link w:val="HTMLAddressChar"/>
    <w:uiPriority w:val="99"/>
    <w:semiHidden/>
    <w:rsid w:val="009D3731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D3731"/>
    <w:rPr>
      <w:i/>
      <w:iCs/>
    </w:rPr>
  </w:style>
  <w:style w:type="character" w:styleId="HTMLCite">
    <w:name w:val="HTML Cite"/>
    <w:basedOn w:val="DefaultParagraphFont"/>
    <w:uiPriority w:val="99"/>
    <w:semiHidden/>
    <w:rsid w:val="009D3731"/>
    <w:rPr>
      <w:i/>
      <w:iCs/>
    </w:rPr>
  </w:style>
  <w:style w:type="character" w:styleId="HTMLCode">
    <w:name w:val="HTML Code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rsid w:val="009D3731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9D3731"/>
    <w:pPr>
      <w:spacing w:after="0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D3731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9D373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9D3731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rsid w:val="009D3731"/>
    <w:rPr>
      <w:i/>
      <w:iCs/>
    </w:rPr>
  </w:style>
  <w:style w:type="character" w:styleId="Hyperlink">
    <w:name w:val="Hyperlink"/>
    <w:basedOn w:val="DefaultParagraphFont"/>
    <w:uiPriority w:val="99"/>
    <w:semiHidden/>
    <w:rsid w:val="009D3731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9D3731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9D3731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9D3731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9D3731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9D3731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9D3731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9D3731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9D3731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9D3731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9D373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9D3731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9D37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D3731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semiHidden/>
    <w:qFormat/>
    <w:rsid w:val="009D3731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9D373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rsid w:val="009D3731"/>
  </w:style>
  <w:style w:type="paragraph" w:styleId="List">
    <w:name w:val="List"/>
    <w:basedOn w:val="Normal"/>
    <w:uiPriority w:val="99"/>
    <w:semiHidden/>
    <w:rsid w:val="009D3731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9D3731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9D3731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9D3731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9D3731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rsid w:val="009D3731"/>
    <w:pPr>
      <w:numPr>
        <w:numId w:val="5"/>
      </w:numPr>
      <w:contextualSpacing/>
    </w:pPr>
  </w:style>
  <w:style w:type="paragraph" w:styleId="ListBullet2">
    <w:name w:val="List Bullet 2"/>
    <w:basedOn w:val="Normal"/>
    <w:uiPriority w:val="99"/>
    <w:semiHidden/>
    <w:rsid w:val="009D3731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rsid w:val="009D3731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rsid w:val="009D3731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rsid w:val="009D3731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rsid w:val="009D3731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9D3731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9D3731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9D3731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9D3731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rsid w:val="009D3731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rsid w:val="009D3731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rsid w:val="009D3731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rsid w:val="009D3731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rsid w:val="009D3731"/>
    <w:pPr>
      <w:numPr>
        <w:numId w:val="14"/>
      </w:numPr>
      <w:contextualSpacing/>
    </w:pPr>
  </w:style>
  <w:style w:type="table" w:styleId="ListTable1Light">
    <w:name w:val="List Table 1 Light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9D3731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D3731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9D3731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D3731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9D3731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D3731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9D373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9D373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D3731"/>
    <w:rPr>
      <w:rFonts w:ascii="Consolas" w:hAnsi="Consolas"/>
      <w:sz w:val="20"/>
      <w:szCs w:val="20"/>
    </w:rPr>
  </w:style>
  <w:style w:type="table" w:styleId="MediumGrid1">
    <w:name w:val="Medium Grid 1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9D37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9D373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9D373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Omtale1">
    <w:name w:val="Omtale1"/>
    <w:basedOn w:val="DefaultParagraphFont"/>
    <w:uiPriority w:val="99"/>
    <w:semiHidden/>
    <w:rsid w:val="009D3731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rsid w:val="009D373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D373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9D373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rsid w:val="009D373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9D3731"/>
    <w:pPr>
      <w:ind w:left="708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9D3731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D3731"/>
  </w:style>
  <w:style w:type="character" w:styleId="PageNumber">
    <w:name w:val="page number"/>
    <w:basedOn w:val="DefaultParagraphFont"/>
    <w:uiPriority w:val="99"/>
    <w:semiHidden/>
    <w:rsid w:val="009D3731"/>
  </w:style>
  <w:style w:type="table" w:styleId="PlainTable1">
    <w:name w:val="Plain Table 1"/>
    <w:basedOn w:val="TableNormal"/>
    <w:uiPriority w:val="41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9D37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D373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9D3731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D3731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9D3731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D3731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rsid w:val="009D373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9D3731"/>
  </w:style>
  <w:style w:type="paragraph" w:styleId="Signature">
    <w:name w:val="Signature"/>
    <w:basedOn w:val="Normal"/>
    <w:link w:val="SignatureChar"/>
    <w:uiPriority w:val="99"/>
    <w:semiHidden/>
    <w:rsid w:val="009D3731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9D3731"/>
  </w:style>
  <w:style w:type="character" w:customStyle="1" w:styleId="Smarthyperkobling1">
    <w:name w:val="Smart hyperkobling1"/>
    <w:basedOn w:val="DefaultParagraphFont"/>
    <w:uiPriority w:val="99"/>
    <w:semiHidden/>
    <w:rsid w:val="009D3731"/>
    <w:rPr>
      <w:u w:val="dotted"/>
    </w:rPr>
  </w:style>
  <w:style w:type="character" w:customStyle="1" w:styleId="Smartkobling1">
    <w:name w:val="Smartkobling1"/>
    <w:basedOn w:val="DefaultParagraphFont"/>
    <w:uiPriority w:val="99"/>
    <w:semiHidden/>
    <w:rsid w:val="009D3731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semiHidden/>
    <w:qFormat/>
    <w:rsid w:val="009D3731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rsid w:val="009D373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9D373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qFormat/>
    <w:rsid w:val="009D373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9D373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9D3731"/>
    <w:pPr>
      <w:spacing w:after="260" w:line="240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9D3731"/>
    <w:pPr>
      <w:spacing w:after="260" w:line="240" w:lineRule="auto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9D3731"/>
    <w:pPr>
      <w:spacing w:after="260" w:line="240" w:lineRule="auto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9D3731"/>
    <w:pPr>
      <w:spacing w:after="260" w:line="240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9D3731"/>
    <w:pPr>
      <w:spacing w:after="260" w:line="240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9D3731"/>
    <w:pPr>
      <w:spacing w:after="260" w:line="240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9D373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9D3731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9D3731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9D3731"/>
    <w:pPr>
      <w:spacing w:after="260" w:line="240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9D3731"/>
    <w:pPr>
      <w:spacing w:after="260" w:line="240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9D3731"/>
    <w:pPr>
      <w:spacing w:after="26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D3731"/>
    <w:pPr>
      <w:spacing w:after="26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9D3731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9D37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rsid w:val="009D373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9D373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9D373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9D3731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9D3731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9D3731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9D3731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9D3731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9D3731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9D3731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9D3731"/>
    <w:pPr>
      <w:outlineLvl w:val="9"/>
    </w:pPr>
    <w:rPr>
      <w:b w:val="0"/>
      <w:color w:val="2F5496" w:themeColor="accent1" w:themeShade="BF"/>
      <w:sz w:val="32"/>
    </w:rPr>
  </w:style>
  <w:style w:type="character" w:customStyle="1" w:styleId="Ulstomtale1">
    <w:name w:val="Uløst omtale1"/>
    <w:basedOn w:val="DefaultParagraphFont"/>
    <w:uiPriority w:val="99"/>
    <w:semiHidden/>
    <w:rsid w:val="009D3731"/>
    <w:rPr>
      <w:color w:val="605E5C"/>
      <w:shd w:val="clear" w:color="auto" w:fill="E1DFDD"/>
    </w:rPr>
  </w:style>
  <w:style w:type="paragraph" w:customStyle="1" w:styleId="Vedlegg">
    <w:name w:val="Vedlegg"/>
    <w:basedOn w:val="ListParagraph"/>
    <w:qFormat/>
    <w:rsid w:val="00C77030"/>
    <w:pPr>
      <w:numPr>
        <w:numId w:val="15"/>
      </w:num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2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heodor\Downloads\mal-au-fremleggsnotat%20(4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CCBB08DBAA409EB12C2C2DE8D530F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BB2CCCD-F226-4672-B868-296AB3BE09AE}"/>
      </w:docPartPr>
      <w:docPartBody>
        <w:p w:rsidR="00DB4035" w:rsidRDefault="00DB4035">
          <w:pPr>
            <w:pStyle w:val="21CCBB08DBAA409EB12C2C2DE8D530F5"/>
          </w:pPr>
          <w:r w:rsidRPr="00576C6A">
            <w:rPr>
              <w:rStyle w:val="PlaceholderText"/>
              <w:color w:val="000000" w:themeColor="text1"/>
              <w:sz w:val="18"/>
              <w:szCs w:val="18"/>
            </w:rPr>
            <w:t>[Møtesaknr]</w:t>
          </w:r>
        </w:p>
      </w:docPartBody>
    </w:docPart>
    <w:docPart>
      <w:docPartPr>
        <w:name w:val="3D52607819AB404F9A938736EA8D310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5BE1E4D-FB2C-4109-975B-5D0D52D36F86}"/>
      </w:docPartPr>
      <w:docPartBody>
        <w:p w:rsidR="00DB4035" w:rsidRDefault="00DB4035">
          <w:pPr>
            <w:pStyle w:val="3D52607819AB404F9A938736EA8D3100"/>
          </w:pPr>
          <w:r w:rsidRPr="00576C6A">
            <w:rPr>
              <w:rStyle w:val="PlaceholderTex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041EC5FC1173488CA4E2699B5C31F9B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C19CD22-0708-4987-90AE-188985F98691}"/>
      </w:docPartPr>
      <w:docPartBody>
        <w:p w:rsidR="00DB4035" w:rsidRDefault="00DB4035">
          <w:pPr>
            <w:pStyle w:val="041EC5FC1173488CA4E2699B5C31F9BF"/>
          </w:pPr>
          <w:r w:rsidRPr="00576C6A">
            <w:rPr>
              <w:rStyle w:val="PlaceholderText"/>
              <w:color w:val="000000" w:themeColor="text1"/>
              <w:sz w:val="18"/>
              <w:szCs w:val="18"/>
            </w:rPr>
            <w:t>[Dato]</w:t>
          </w:r>
        </w:p>
      </w:docPartBody>
    </w:docPart>
    <w:docPart>
      <w:docPartPr>
        <w:name w:val="684800FC8D5640769307277355E1B9F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D6601C8-73DB-4A76-A358-89BF666E40BA}"/>
      </w:docPartPr>
      <w:docPartBody>
        <w:p w:rsidR="00DB4035" w:rsidRDefault="00DB4035">
          <w:pPr>
            <w:pStyle w:val="684800FC8D5640769307277355E1B9F8"/>
          </w:pPr>
          <w:r w:rsidRPr="00576C6A">
            <w:rPr>
              <w:rStyle w:val="PlaceholderText"/>
              <w:color w:val="000000" w:themeColor="text1"/>
              <w:sz w:val="18"/>
              <w:szCs w:val="18"/>
            </w:rPr>
            <w:t>[</w:t>
          </w:r>
          <w:r>
            <w:rPr>
              <w:rStyle w:val="PlaceholderText"/>
              <w:color w:val="000000" w:themeColor="text1"/>
              <w:sz w:val="18"/>
              <w:szCs w:val="18"/>
            </w:rPr>
            <w:t>arkivsaksnr</w:t>
          </w:r>
          <w:r w:rsidRPr="00576C6A">
            <w:rPr>
              <w:rStyle w:val="PlaceholderText"/>
              <w:color w:val="000000" w:themeColor="text1"/>
              <w:sz w:val="18"/>
              <w:szCs w:val="18"/>
            </w:rPr>
            <w:t>]</w:t>
          </w:r>
        </w:p>
      </w:docPartBody>
    </w:docPart>
    <w:docPart>
      <w:docPartPr>
        <w:name w:val="5CBBAC0F644949E982A6F5EBAD6B89F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92A62C7-E27D-49CE-AE7C-84861A332119}"/>
      </w:docPartPr>
      <w:docPartBody>
        <w:p w:rsidR="00DB4035" w:rsidRDefault="00DB4035">
          <w:pPr>
            <w:pStyle w:val="5CBBAC0F644949E982A6F5EBAD6B89F9"/>
          </w:pPr>
          <w:r w:rsidRPr="00961143">
            <w:rPr>
              <w:rStyle w:val="PlaceholderText"/>
              <w:sz w:val="18"/>
              <w:szCs w:val="18"/>
            </w:rPr>
            <w:t>[Navn Etternavn]</w:t>
          </w:r>
        </w:p>
      </w:docPartBody>
    </w:docPart>
    <w:docPart>
      <w:docPartPr>
        <w:name w:val="6CB7E443B6BE4C29A56E1E66CF6D8B0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262E95-5938-46A4-8901-0776ED4AD01D}"/>
      </w:docPartPr>
      <w:docPartBody>
        <w:p w:rsidR="00DB4035" w:rsidRDefault="00DB4035">
          <w:pPr>
            <w:pStyle w:val="6CB7E443B6BE4C29A56E1E66CF6D8B06"/>
          </w:pPr>
          <w:r w:rsidRPr="00106943">
            <w:rPr>
              <w:rStyle w:val="PlaceholderText"/>
              <w:lang w:val="da-DK"/>
            </w:rPr>
            <w:t>[Overskrift]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Corbel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035"/>
    <w:rsid w:val="00980489"/>
    <w:rsid w:val="00DB4035"/>
    <w:rsid w:val="00F71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auto"/>
    </w:rPr>
  </w:style>
  <w:style w:type="paragraph" w:customStyle="1" w:styleId="21CCBB08DBAA409EB12C2C2DE8D530F5">
    <w:name w:val="21CCBB08DBAA409EB12C2C2DE8D530F5"/>
  </w:style>
  <w:style w:type="paragraph" w:customStyle="1" w:styleId="3D52607819AB404F9A938736EA8D3100">
    <w:name w:val="3D52607819AB404F9A938736EA8D3100"/>
  </w:style>
  <w:style w:type="paragraph" w:customStyle="1" w:styleId="041EC5FC1173488CA4E2699B5C31F9BF">
    <w:name w:val="041EC5FC1173488CA4E2699B5C31F9BF"/>
  </w:style>
  <w:style w:type="paragraph" w:customStyle="1" w:styleId="684800FC8D5640769307277355E1B9F8">
    <w:name w:val="684800FC8D5640769307277355E1B9F8"/>
  </w:style>
  <w:style w:type="paragraph" w:customStyle="1" w:styleId="5CBBAC0F644949E982A6F5EBAD6B89F9">
    <w:name w:val="5CBBAC0F644949E982A6F5EBAD6B89F9"/>
  </w:style>
  <w:style w:type="paragraph" w:customStyle="1" w:styleId="6CB7E443B6BE4C29A56E1E66CF6D8B06">
    <w:name w:val="6CB7E443B6BE4C29A56E1E66CF6D8B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3.xml><?xml version="1.0" encoding="utf-8"?>
<root>
</root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2FC97A4EB864EBF6B6ADD443A67CC" ma:contentTypeVersion="14" ma:contentTypeDescription="Opprett et nytt dokument." ma:contentTypeScope="" ma:versionID="a59811bd92298090e6a76c55d4651efa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4c3e1f195df9422cebd772257e8ef87d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B95084-D297-43D4-8346-79015E7939D0}">
  <ds:schemaRefs>
    <ds:schemaRef ds:uri="http://purl.org/dc/elements/1.1/"/>
    <ds:schemaRef ds:uri="http://schemas.microsoft.com/office/2006/metadata/properties"/>
    <ds:schemaRef ds:uri="http://purl.org/dc/terms/"/>
    <ds:schemaRef ds:uri="7dc3d6ed-56f1-49b6-b310-0ff680cfe62a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3b00a67f-9791-437e-b702-303a706ea042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A55C48B-CB0D-47E0-9FC7-C7C9FE765157}">
  <ds:schemaRefs/>
</ds:datastoreItem>
</file>

<file path=customXml/itemProps4.xml><?xml version="1.0" encoding="utf-8"?>
<ds:datastoreItem xmlns:ds="http://schemas.openxmlformats.org/officeDocument/2006/customXml" ds:itemID="{74B97F2A-9C2F-41CC-8CF7-D8A927AB4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B8D425C-697E-416F-875A-B6350067A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mal-au-fremleggsnotat (4)</Template>
  <TotalTime>1</TotalTime>
  <Pages>2</Pages>
  <Words>510</Words>
  <Characters>2703</Characters>
  <Application>Microsoft Office Word</Application>
  <DocSecurity>4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Theodorsen</dc:creator>
  <cp:keywords/>
  <dc:description/>
  <cp:lastModifiedBy>Birgitte Petersen</cp:lastModifiedBy>
  <cp:revision>2</cp:revision>
  <dcterms:created xsi:type="dcterms:W3CDTF">2025-04-25T08:47:00Z</dcterms:created>
  <dcterms:modified xsi:type="dcterms:W3CDTF">2025-04-25T08:47:00Z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