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01F" w:rsidRDefault="007F601F"/>
    <w:p w:rsidR="007F601F" w:rsidRDefault="007F601F"/>
    <w:p w:rsidR="007F601F" w:rsidRDefault="007F601F"/>
    <w:p w:rsidR="007F601F" w:rsidRDefault="007F601F"/>
    <w:p w:rsidR="007F601F" w:rsidRDefault="007F601F" w:rsidP="0027553F">
      <w:pPr>
        <w:pStyle w:val="Heading1"/>
        <w:jc w:val="center"/>
      </w:pPr>
      <w:proofErr w:type="spellStart"/>
      <w:r>
        <w:t>Heating</w:t>
      </w:r>
      <w:proofErr w:type="spellEnd"/>
      <w:r>
        <w:t xml:space="preserve"> and </w:t>
      </w:r>
      <w:proofErr w:type="spellStart"/>
      <w:r>
        <w:t>ventilation</w:t>
      </w:r>
      <w:proofErr w:type="spellEnd"/>
      <w:r>
        <w:t xml:space="preserve"> panel:</w:t>
      </w:r>
    </w:p>
    <w:p w:rsidR="007F601F" w:rsidRDefault="007F601F"/>
    <w:p w:rsidR="00F04954" w:rsidRDefault="0027553F" w:rsidP="007F601F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BABA85" wp14:editId="1F924780">
                <wp:simplePos x="0" y="0"/>
                <wp:positionH relativeFrom="column">
                  <wp:posOffset>2891155</wp:posOffset>
                </wp:positionH>
                <wp:positionV relativeFrom="paragraph">
                  <wp:posOffset>5076825</wp:posOffset>
                </wp:positionV>
                <wp:extent cx="0" cy="980440"/>
                <wp:effectExtent l="57150" t="38100" r="57150" b="1016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98044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227.65pt;margin-top:399.75pt;width:0;height:77.2pt;flip:y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" strokecolor="black [3213]" strokeweight="2.2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BCB2AA" wp14:editId="301EF98D">
                <wp:simplePos x="0" y="0"/>
                <wp:positionH relativeFrom="column">
                  <wp:posOffset>1519555</wp:posOffset>
                </wp:positionH>
                <wp:positionV relativeFrom="paragraph">
                  <wp:posOffset>6067425</wp:posOffset>
                </wp:positionV>
                <wp:extent cx="2800350" cy="1123950"/>
                <wp:effectExtent l="0" t="0" r="19050" b="190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00350" cy="1123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F0649" w:rsidRPr="000F0649" w:rsidRDefault="000F0649">
                            <w:pPr>
                              <w:rPr>
                                <w:lang w:val="en-US"/>
                              </w:rPr>
                            </w:pPr>
                            <w:proofErr w:type="gramStart"/>
                            <w:r>
                              <w:rPr>
                                <w:lang w:val="en-US"/>
                              </w:rPr>
                              <w:t>Automatic function.</w:t>
                            </w:r>
                            <w:proofErr w:type="gram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0F0649">
                              <w:rPr>
                                <w:lang w:val="en-US"/>
                              </w:rPr>
                              <w:t xml:space="preserve">Nothing you need to </w:t>
                            </w:r>
                            <w:r>
                              <w:rPr>
                                <w:lang w:val="en-US"/>
                              </w:rPr>
                              <w:t>think about.</w:t>
                            </w:r>
                            <w:r w:rsidRPr="000F0649"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  <w:p w:rsidR="000F0649" w:rsidRPr="000F0649" w:rsidRDefault="000F0649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It is just information whether or not the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ventilationsystem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is recovering heat or not.</w:t>
                            </w:r>
                            <w:r w:rsidRPr="000F0649"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119.65pt;margin-top:477.75pt;width:220.5pt;height:8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" fillcolor="white [3201]" strokeweight=".5pt">
                <v:textbox>
                  <w:txbxContent>
                    <w:p w:rsidR="000F0649" w:rsidRPr="000F0649" w:rsidRDefault="000F0649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lang w:val="en-US"/>
                        </w:rPr>
                        <w:t>Automatic function.</w:t>
                      </w:r>
                      <w:proofErr w:type="gramEnd"/>
                      <w:r>
                        <w:rPr>
                          <w:lang w:val="en-US"/>
                        </w:rPr>
                        <w:t xml:space="preserve"> </w:t>
                      </w:r>
                      <w:r w:rsidRPr="000F0649">
                        <w:rPr>
                          <w:lang w:val="en-US"/>
                        </w:rPr>
                        <w:t xml:space="preserve">Nothing you need to </w:t>
                      </w:r>
                      <w:r>
                        <w:rPr>
                          <w:lang w:val="en-US"/>
                        </w:rPr>
                        <w:t>think about.</w:t>
                      </w:r>
                      <w:r w:rsidRPr="000F0649">
                        <w:rPr>
                          <w:lang w:val="en-US"/>
                        </w:rPr>
                        <w:t xml:space="preserve"> </w:t>
                      </w:r>
                    </w:p>
                    <w:p w:rsidR="000F0649" w:rsidRPr="000F0649" w:rsidRDefault="000F0649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It is just information whether or not the </w:t>
                      </w:r>
                      <w:proofErr w:type="spellStart"/>
                      <w:r>
                        <w:rPr>
                          <w:lang w:val="en-US"/>
                        </w:rPr>
                        <w:t>ventilationsystem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is recovering heat or not.</w:t>
                      </w:r>
                      <w:r w:rsidRPr="000F0649">
                        <w:rPr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F586F3D" wp14:editId="6EB048E8">
                <wp:simplePos x="0" y="0"/>
                <wp:positionH relativeFrom="column">
                  <wp:posOffset>1443355</wp:posOffset>
                </wp:positionH>
                <wp:positionV relativeFrom="paragraph">
                  <wp:posOffset>4810126</wp:posOffset>
                </wp:positionV>
                <wp:extent cx="638175" cy="9524"/>
                <wp:effectExtent l="0" t="133350" r="0" b="12446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8175" cy="9524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Straight Arrow Connector 14" o:spid="_x0000_s1026" type="#_x0000_t32" style="position:absolute;margin-left:113.65pt;margin-top:378.75pt;width:50.25pt;height:.75pt;flip:y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" strokecolor="black [3213]" strokeweight="2.2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E9CCA3" wp14:editId="535C79D5">
                <wp:simplePos x="0" y="0"/>
                <wp:positionH relativeFrom="column">
                  <wp:posOffset>-414020</wp:posOffset>
                </wp:positionH>
                <wp:positionV relativeFrom="paragraph">
                  <wp:posOffset>4380865</wp:posOffset>
                </wp:positionV>
                <wp:extent cx="1857375" cy="904875"/>
                <wp:effectExtent l="0" t="0" r="28575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7375" cy="904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F601F" w:rsidRPr="007F601F" w:rsidRDefault="000F0649" w:rsidP="0027553F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If the light is on, the filter needs to be changed. </w:t>
                            </w:r>
                            <w:r w:rsidR="0027553F">
                              <w:rPr>
                                <w:lang w:val="en-US"/>
                              </w:rPr>
                              <w:t xml:space="preserve">Please </w:t>
                            </w:r>
                            <w:r w:rsidR="00F34291">
                              <w:rPr>
                                <w:lang w:val="en-US"/>
                              </w:rPr>
                              <w:t>c</w:t>
                            </w:r>
                            <w:bookmarkStart w:id="0" w:name="_GoBack"/>
                            <w:bookmarkEnd w:id="0"/>
                            <w:r>
                              <w:rPr>
                                <w:lang w:val="en-US"/>
                              </w:rPr>
                              <w:t>ontact the researcher housing office</w:t>
                            </w:r>
                            <w:r w:rsidR="007F601F" w:rsidRPr="007F601F">
                              <w:rPr>
                                <w:lang w:val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7" type="#_x0000_t202" style="position:absolute;left:0;text-align:left;margin-left:-32.6pt;margin-top:344.95pt;width:146.25pt;height:7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" fillcolor="white [3201]" strokeweight=".5pt">
                <v:textbox>
                  <w:txbxContent>
                    <w:p w:rsidR="007F601F" w:rsidRPr="007F601F" w:rsidRDefault="000F0649" w:rsidP="0027553F">
                      <w:pPr>
                        <w:spacing w:after="0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If the light is on, the filter needs to be changed. </w:t>
                      </w:r>
                      <w:r w:rsidR="0027553F">
                        <w:rPr>
                          <w:lang w:val="en-US"/>
                        </w:rPr>
                        <w:t xml:space="preserve">Please </w:t>
                      </w:r>
                      <w:r w:rsidR="00F34291">
                        <w:rPr>
                          <w:lang w:val="en-US"/>
                        </w:rPr>
                        <w:t>c</w:t>
                      </w:r>
                      <w:bookmarkStart w:id="1" w:name="_GoBack"/>
                      <w:bookmarkEnd w:id="1"/>
                      <w:r>
                        <w:rPr>
                          <w:lang w:val="en-US"/>
                        </w:rPr>
                        <w:t>ontact the researcher housing office</w:t>
                      </w:r>
                      <w:r w:rsidR="007F601F" w:rsidRPr="007F601F">
                        <w:rPr>
                          <w:lang w:val="en-US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9692B23" wp14:editId="72A8B048">
                <wp:simplePos x="0" y="0"/>
                <wp:positionH relativeFrom="column">
                  <wp:posOffset>3929380</wp:posOffset>
                </wp:positionH>
                <wp:positionV relativeFrom="paragraph">
                  <wp:posOffset>4810125</wp:posOffset>
                </wp:positionV>
                <wp:extent cx="561975" cy="9525"/>
                <wp:effectExtent l="0" t="114300" r="0" b="12382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61975" cy="95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2" o:spid="_x0000_s1026" type="#_x0000_t32" style="position:absolute;margin-left:309.4pt;margin-top:378.75pt;width:44.25pt;height:.75pt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" strokecolor="black [3213]" strokeweight="2.2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7FC0CD" wp14:editId="5C14620C">
                <wp:simplePos x="0" y="0"/>
                <wp:positionH relativeFrom="column">
                  <wp:posOffset>4491355</wp:posOffset>
                </wp:positionH>
                <wp:positionV relativeFrom="paragraph">
                  <wp:posOffset>4572000</wp:posOffset>
                </wp:positionV>
                <wp:extent cx="1066800" cy="504825"/>
                <wp:effectExtent l="0" t="0" r="19050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504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7553F" w:rsidRDefault="0027553F" w:rsidP="0027553F">
                            <w:pPr>
                              <w:spacing w:after="0"/>
                            </w:pPr>
                            <w:proofErr w:type="spellStart"/>
                            <w:r>
                              <w:t>Maintenance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use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only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left:0;text-align:left;margin-left:353.65pt;margin-top:5in;width:84pt;height:3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" fillcolor="white [3201]" strokeweight=".5pt">
                <v:textbox>
                  <w:txbxContent>
                    <w:p w:rsidR="0027553F" w:rsidRDefault="0027553F" w:rsidP="0027553F">
                      <w:pPr>
                        <w:spacing w:after="0"/>
                      </w:pPr>
                      <w:proofErr w:type="spellStart"/>
                      <w:r>
                        <w:t>Maintenance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use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only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023D94" wp14:editId="12011ABB">
                <wp:simplePos x="0" y="0"/>
                <wp:positionH relativeFrom="column">
                  <wp:posOffset>4434205</wp:posOffset>
                </wp:positionH>
                <wp:positionV relativeFrom="paragraph">
                  <wp:posOffset>3476625</wp:posOffset>
                </wp:positionV>
                <wp:extent cx="1533525" cy="523875"/>
                <wp:effectExtent l="0" t="0" r="28575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523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F601F" w:rsidRPr="007F601F" w:rsidRDefault="0027553F" w:rsidP="0027553F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Adjusting the </w:t>
                            </w:r>
                            <w:r w:rsidRPr="007F601F">
                              <w:rPr>
                                <w:lang w:val="en-US"/>
                              </w:rPr>
                              <w:t>airflow</w:t>
                            </w:r>
                            <w:r>
                              <w:rPr>
                                <w:lang w:val="en-US"/>
                              </w:rPr>
                              <w:t xml:space="preserve"> temperature (3 levels)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9" type="#_x0000_t202" style="position:absolute;left:0;text-align:left;margin-left:349.15pt;margin-top:273.75pt;width:120.75pt;height:4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" fillcolor="white [3201]" strokeweight=".5pt">
                <v:textbox>
                  <w:txbxContent>
                    <w:p w:rsidR="007F601F" w:rsidRPr="007F601F" w:rsidRDefault="0027553F" w:rsidP="0027553F">
                      <w:pPr>
                        <w:spacing w:after="0"/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Adjusting the </w:t>
                      </w:r>
                      <w:r w:rsidRPr="007F601F">
                        <w:rPr>
                          <w:lang w:val="en-US"/>
                        </w:rPr>
                        <w:t>airflow</w:t>
                      </w:r>
                      <w:r>
                        <w:rPr>
                          <w:lang w:val="en-US"/>
                        </w:rPr>
                        <w:t xml:space="preserve"> temperature (3 levels)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6B21BE" wp14:editId="5BFA5D7F">
                <wp:simplePos x="0" y="0"/>
                <wp:positionH relativeFrom="column">
                  <wp:posOffset>4034155</wp:posOffset>
                </wp:positionH>
                <wp:positionV relativeFrom="paragraph">
                  <wp:posOffset>3752850</wp:posOffset>
                </wp:positionV>
                <wp:extent cx="400050" cy="247650"/>
                <wp:effectExtent l="38100" t="19050" r="19050" b="571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0050" cy="24765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1" o:spid="_x0000_s1026" type="#_x0000_t32" style="position:absolute;margin-left:317.65pt;margin-top:295.5pt;width:31.5pt;height:19.5pt;flip:x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" strokecolor="black [3213]" strokeweight="2.2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EE1CB6C" wp14:editId="2745B27F">
                <wp:simplePos x="0" y="0"/>
                <wp:positionH relativeFrom="column">
                  <wp:posOffset>4034155</wp:posOffset>
                </wp:positionH>
                <wp:positionV relativeFrom="paragraph">
                  <wp:posOffset>3476625</wp:posOffset>
                </wp:positionV>
                <wp:extent cx="400050" cy="200025"/>
                <wp:effectExtent l="0" t="57150" r="19050" b="28575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00050" cy="2000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0" o:spid="_x0000_s1026" type="#_x0000_t32" style="position:absolute;margin-left:317.65pt;margin-top:273.75pt;width:31.5pt;height:15.75pt;flip:x 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" strokecolor="black [3213]" strokeweight="2.2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7DD77D2" wp14:editId="464A8A48">
                <wp:simplePos x="0" y="0"/>
                <wp:positionH relativeFrom="column">
                  <wp:posOffset>4034155</wp:posOffset>
                </wp:positionH>
                <wp:positionV relativeFrom="paragraph">
                  <wp:posOffset>1876425</wp:posOffset>
                </wp:positionV>
                <wp:extent cx="400050" cy="219075"/>
                <wp:effectExtent l="38100" t="19050" r="19050" b="4762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00050" cy="21907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9" o:spid="_x0000_s1026" type="#_x0000_t32" style="position:absolute;margin-left:317.65pt;margin-top:147.75pt;width:31.5pt;height:17.2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" strokecolor="black [3213]" strokeweight="2.2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4A7C193" wp14:editId="22BA00F1">
                <wp:simplePos x="0" y="0"/>
                <wp:positionH relativeFrom="column">
                  <wp:posOffset>4034155</wp:posOffset>
                </wp:positionH>
                <wp:positionV relativeFrom="paragraph">
                  <wp:posOffset>1638300</wp:posOffset>
                </wp:positionV>
                <wp:extent cx="400050" cy="133350"/>
                <wp:effectExtent l="0" t="76200" r="19050" b="38100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00050" cy="133350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8" o:spid="_x0000_s1026" type="#_x0000_t32" style="position:absolute;margin-left:317.65pt;margin-top:129pt;width:31.5pt;height:10.5pt;flip:x y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" strokecolor="black [3213]" strokeweight="2.2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C2DD8A" wp14:editId="52B9D59E">
                <wp:simplePos x="0" y="0"/>
                <wp:positionH relativeFrom="column">
                  <wp:posOffset>4434205</wp:posOffset>
                </wp:positionH>
                <wp:positionV relativeFrom="paragraph">
                  <wp:posOffset>1524000</wp:posOffset>
                </wp:positionV>
                <wp:extent cx="1533525" cy="6858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685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F601F" w:rsidRPr="007F601F" w:rsidRDefault="007F601F" w:rsidP="0027553F">
                            <w:pPr>
                              <w:spacing w:after="0"/>
                              <w:rPr>
                                <w:lang w:val="en-US"/>
                              </w:rPr>
                            </w:pPr>
                            <w:r w:rsidRPr="007F601F">
                              <w:rPr>
                                <w:lang w:val="en-US"/>
                              </w:rPr>
                              <w:t>Adjusting power/speed on the ventilation system</w:t>
                            </w:r>
                            <w:r w:rsidR="0027553F">
                              <w:rPr>
                                <w:lang w:val="en-US"/>
                              </w:rPr>
                              <w:t xml:space="preserve"> (3 levels)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0" type="#_x0000_t202" style="position:absolute;left:0;text-align:left;margin-left:349.15pt;margin-top:120pt;width:120.75pt;height:5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" fillcolor="white [3201]" strokeweight=".5pt">
                <v:textbox>
                  <w:txbxContent>
                    <w:p w:rsidR="007F601F" w:rsidRPr="007F601F" w:rsidRDefault="007F601F" w:rsidP="0027553F">
                      <w:pPr>
                        <w:spacing w:after="0"/>
                        <w:rPr>
                          <w:lang w:val="en-US"/>
                        </w:rPr>
                      </w:pPr>
                      <w:r w:rsidRPr="007F601F">
                        <w:rPr>
                          <w:lang w:val="en-US"/>
                        </w:rPr>
                        <w:t>Adjusting power/speed on the ventilation system</w:t>
                      </w:r>
                      <w:r w:rsidR="0027553F">
                        <w:rPr>
                          <w:lang w:val="en-US"/>
                        </w:rPr>
                        <w:t xml:space="preserve"> (3 levels)</w:t>
                      </w:r>
                    </w:p>
                  </w:txbxContent>
                </v:textbox>
              </v:shape>
            </w:pict>
          </mc:Fallback>
        </mc:AlternateContent>
      </w:r>
      <w:r w:rsidR="007F601F">
        <w:t xml:space="preserve">                </w:t>
      </w:r>
      <w:r w:rsidR="007F601F">
        <w:rPr>
          <w:noProof/>
        </w:rPr>
        <w:drawing>
          <wp:inline distT="0" distB="0" distL="0" distR="0" wp14:anchorId="0AAA59B1" wp14:editId="443F8137">
            <wp:extent cx="4076700" cy="625318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7043" cy="6253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49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01F"/>
    <w:rsid w:val="000F0649"/>
    <w:rsid w:val="0027553F"/>
    <w:rsid w:val="007F601F"/>
    <w:rsid w:val="00F04954"/>
    <w:rsid w:val="00F34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55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6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01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755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755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60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01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2755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E8D9ED9B.dotm</Template>
  <TotalTime>30</TotalTime>
  <Pages>1</Pages>
  <Words>10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Anja Gil Spilling</dc:creator>
  <cp:lastModifiedBy>Anja Gil Spilling</cp:lastModifiedBy>
  <cp:revision>2</cp:revision>
  <dcterms:created xsi:type="dcterms:W3CDTF">2015-10-20T09:08:00Z</dcterms:created>
  <dcterms:modified xsi:type="dcterms:W3CDTF">2015-11-04T10:38:00Z</dcterms:modified>
</cp:coreProperties>
</file>